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989" w:rsidRPr="004000AD" w:rsidRDefault="00C80989" w:rsidP="00DF57C0">
      <w:pPr>
        <w:jc w:val="center"/>
        <w:rPr>
          <w:sz w:val="56"/>
          <w:szCs w:val="56"/>
        </w:rPr>
      </w:pPr>
      <w:r w:rsidRPr="004000AD">
        <w:rPr>
          <w:sz w:val="56"/>
          <w:szCs w:val="56"/>
        </w:rPr>
        <w:t>Тема: "Злаки"</w:t>
      </w:r>
    </w:p>
    <w:p w:rsidR="00C80989" w:rsidRPr="004000AD" w:rsidRDefault="00C80989" w:rsidP="00DF57C0">
      <w:pPr>
        <w:rPr>
          <w:sz w:val="28"/>
          <w:szCs w:val="28"/>
          <w:u w:val="single"/>
          <w:lang w:val="en-US"/>
        </w:rPr>
      </w:pPr>
    </w:p>
    <w:p w:rsidR="00C80989" w:rsidRPr="004000AD" w:rsidRDefault="00C80989" w:rsidP="00DF57C0">
      <w:pPr>
        <w:numPr>
          <w:ilvl w:val="0"/>
          <w:numId w:val="2"/>
        </w:numPr>
        <w:rPr>
          <w:sz w:val="36"/>
          <w:szCs w:val="36"/>
          <w:u w:val="single"/>
        </w:rPr>
      </w:pPr>
      <w:r w:rsidRPr="004000AD">
        <w:rPr>
          <w:sz w:val="36"/>
          <w:szCs w:val="36"/>
          <w:u w:val="single"/>
        </w:rPr>
        <w:t>Прочитай</w:t>
      </w:r>
      <w:r w:rsidRPr="004000AD">
        <w:rPr>
          <w:sz w:val="36"/>
          <w:szCs w:val="36"/>
          <w:u w:val="single"/>
          <w:lang w:val="en-US"/>
        </w:rPr>
        <w:t xml:space="preserve">те ребёнку </w:t>
      </w:r>
      <w:r w:rsidRPr="004000AD">
        <w:rPr>
          <w:sz w:val="36"/>
          <w:szCs w:val="36"/>
          <w:u w:val="single"/>
        </w:rPr>
        <w:t xml:space="preserve">стихотворение: </w:t>
      </w:r>
    </w:p>
    <w:p w:rsidR="00C80989" w:rsidRPr="004000AD" w:rsidRDefault="00C80989" w:rsidP="004000AD">
      <w:pPr>
        <w:rPr>
          <w:i/>
          <w:sz w:val="36"/>
          <w:szCs w:val="36"/>
          <w:u w:val="single"/>
        </w:rPr>
      </w:pPr>
    </w:p>
    <w:p w:rsidR="00C80989" w:rsidRPr="0008267F" w:rsidRDefault="00C80989" w:rsidP="0008267F">
      <w:pPr>
        <w:pStyle w:val="NoSpacing"/>
        <w:rPr>
          <w:sz w:val="28"/>
          <w:szCs w:val="28"/>
        </w:rPr>
      </w:pPr>
      <w:r w:rsidRPr="0008267F">
        <w:rPr>
          <w:sz w:val="28"/>
          <w:szCs w:val="28"/>
        </w:rPr>
        <w:t>"Вот он Хлебушек душистый,</w:t>
      </w:r>
    </w:p>
    <w:p w:rsidR="00C80989" w:rsidRPr="0008267F" w:rsidRDefault="00C80989" w:rsidP="0008267F">
      <w:pPr>
        <w:pStyle w:val="NoSpacing"/>
        <w:rPr>
          <w:sz w:val="28"/>
          <w:szCs w:val="28"/>
        </w:rPr>
      </w:pPr>
      <w:r w:rsidRPr="0008267F">
        <w:rPr>
          <w:sz w:val="28"/>
          <w:szCs w:val="28"/>
        </w:rPr>
        <w:t>Вот он теплый, золотистый.</w:t>
      </w:r>
    </w:p>
    <w:p w:rsidR="00C80989" w:rsidRPr="0008267F" w:rsidRDefault="00C80989" w:rsidP="0008267F">
      <w:pPr>
        <w:pStyle w:val="NoSpacing"/>
        <w:rPr>
          <w:sz w:val="28"/>
          <w:szCs w:val="28"/>
        </w:rPr>
      </w:pPr>
      <w:r w:rsidRPr="0008267F">
        <w:rPr>
          <w:sz w:val="28"/>
          <w:szCs w:val="28"/>
        </w:rPr>
        <w:t>В каждый дом, на каждый стол,</w:t>
      </w:r>
    </w:p>
    <w:p w:rsidR="00C80989" w:rsidRPr="0008267F" w:rsidRDefault="00C80989" w:rsidP="0008267F">
      <w:pPr>
        <w:pStyle w:val="NoSpacing"/>
        <w:rPr>
          <w:sz w:val="28"/>
          <w:szCs w:val="28"/>
        </w:rPr>
      </w:pPr>
      <w:r w:rsidRPr="0008267F">
        <w:rPr>
          <w:sz w:val="28"/>
          <w:szCs w:val="28"/>
        </w:rPr>
        <w:t>он пожаловал, пришел.</w:t>
      </w:r>
    </w:p>
    <w:p w:rsidR="00C80989" w:rsidRPr="0008267F" w:rsidRDefault="00C80989" w:rsidP="0008267F">
      <w:pPr>
        <w:pStyle w:val="NoSpacing"/>
        <w:rPr>
          <w:sz w:val="28"/>
          <w:szCs w:val="28"/>
        </w:rPr>
      </w:pPr>
      <w:r w:rsidRPr="0008267F">
        <w:rPr>
          <w:sz w:val="28"/>
          <w:szCs w:val="28"/>
        </w:rPr>
        <w:t>В нем здоровье наша, сила, в нем чудесное тепло.</w:t>
      </w:r>
    </w:p>
    <w:p w:rsidR="00C80989" w:rsidRPr="0008267F" w:rsidRDefault="00C80989" w:rsidP="0008267F">
      <w:pPr>
        <w:pStyle w:val="NoSpacing"/>
        <w:rPr>
          <w:sz w:val="28"/>
          <w:szCs w:val="28"/>
        </w:rPr>
      </w:pPr>
      <w:r w:rsidRPr="0008267F">
        <w:rPr>
          <w:sz w:val="28"/>
          <w:szCs w:val="28"/>
        </w:rPr>
        <w:t>Сколько рук его растило, охраняло, берегло.</w:t>
      </w:r>
    </w:p>
    <w:p w:rsidR="00C80989" w:rsidRPr="0008267F" w:rsidRDefault="00C80989" w:rsidP="0008267F">
      <w:pPr>
        <w:pStyle w:val="NoSpacing"/>
        <w:rPr>
          <w:sz w:val="28"/>
          <w:szCs w:val="28"/>
        </w:rPr>
      </w:pPr>
      <w:r w:rsidRPr="0008267F">
        <w:rPr>
          <w:sz w:val="28"/>
          <w:szCs w:val="28"/>
        </w:rPr>
        <w:t>В нем - земли родимой соки,</w:t>
      </w:r>
    </w:p>
    <w:p w:rsidR="00C80989" w:rsidRPr="0008267F" w:rsidRDefault="00C80989" w:rsidP="0008267F">
      <w:pPr>
        <w:pStyle w:val="NoSpacing"/>
        <w:rPr>
          <w:sz w:val="28"/>
          <w:szCs w:val="28"/>
        </w:rPr>
      </w:pPr>
      <w:r w:rsidRPr="0008267F">
        <w:rPr>
          <w:sz w:val="28"/>
          <w:szCs w:val="28"/>
        </w:rPr>
        <w:t>Солнца свет веселый в нем...</w:t>
      </w:r>
    </w:p>
    <w:p w:rsidR="00C80989" w:rsidRPr="0008267F" w:rsidRDefault="00C80989" w:rsidP="0008267F">
      <w:pPr>
        <w:pStyle w:val="NoSpacing"/>
        <w:rPr>
          <w:sz w:val="28"/>
          <w:szCs w:val="28"/>
        </w:rPr>
      </w:pPr>
      <w:r w:rsidRPr="0008267F">
        <w:rPr>
          <w:sz w:val="28"/>
          <w:szCs w:val="28"/>
        </w:rPr>
        <w:t>Уплетай за обе щеки, вырастай богатырем!"</w:t>
      </w:r>
    </w:p>
    <w:p w:rsidR="00C80989" w:rsidRDefault="00C80989" w:rsidP="0008267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08267F">
        <w:rPr>
          <w:sz w:val="28"/>
          <w:szCs w:val="28"/>
        </w:rPr>
        <w:t>(С. Погореловский)</w:t>
      </w:r>
    </w:p>
    <w:p w:rsidR="00C80989" w:rsidRPr="0008267F" w:rsidRDefault="00C80989" w:rsidP="0008267F">
      <w:pPr>
        <w:pStyle w:val="NoSpacing"/>
        <w:rPr>
          <w:sz w:val="28"/>
          <w:szCs w:val="28"/>
        </w:rPr>
      </w:pPr>
    </w:p>
    <w:p w:rsidR="00C80989" w:rsidRPr="0008267F" w:rsidRDefault="00C80989" w:rsidP="00DF57C0">
      <w:pPr>
        <w:rPr>
          <w:sz w:val="28"/>
          <w:szCs w:val="28"/>
        </w:rPr>
      </w:pPr>
      <w:r w:rsidRPr="0008267F">
        <w:rPr>
          <w:sz w:val="28"/>
          <w:szCs w:val="28"/>
        </w:rPr>
        <w:t xml:space="preserve"> О чём это стихотворение? Побеседуйте с ребенком как хлеб "приходит" на наш стол. Как ты понимаешь эти строки стихотворения:… В нем здоровье наша, сила, в нем чудесное тепло. Сколько рук его растило, охраняло, берегло.  В нем - земли родимой соки, Солнца свет веселый в нем...</w:t>
      </w:r>
    </w:p>
    <w:p w:rsidR="00C80989" w:rsidRPr="00B25649" w:rsidRDefault="00C80989" w:rsidP="00DF57C0">
      <w:pPr>
        <w:rPr>
          <w:sz w:val="28"/>
          <w:szCs w:val="28"/>
        </w:rPr>
      </w:pPr>
    </w:p>
    <w:p w:rsidR="00C80989" w:rsidRDefault="00C80989" w:rsidP="004000AD">
      <w:pPr>
        <w:rPr>
          <w:b/>
          <w:i/>
          <w:sz w:val="36"/>
          <w:szCs w:val="36"/>
        </w:rPr>
      </w:pPr>
      <w:r w:rsidRPr="004000AD">
        <w:rPr>
          <w:b/>
          <w:i/>
          <w:sz w:val="36"/>
          <w:szCs w:val="36"/>
          <w:lang w:val="en-US"/>
        </w:rPr>
        <w:t xml:space="preserve">2. </w:t>
      </w:r>
      <w:r w:rsidRPr="004000AD">
        <w:rPr>
          <w:sz w:val="36"/>
          <w:szCs w:val="36"/>
          <w:u w:val="single"/>
          <w:lang w:val="en-US"/>
        </w:rPr>
        <w:t>Раскрась картинку</w:t>
      </w:r>
      <w:r w:rsidRPr="004000AD">
        <w:rPr>
          <w:sz w:val="36"/>
          <w:szCs w:val="36"/>
          <w:u w:val="single"/>
        </w:rPr>
        <w:t>.</w:t>
      </w:r>
    </w:p>
    <w:p w:rsidR="00C80989" w:rsidRDefault="00C80989" w:rsidP="004000AD">
      <w:r w:rsidRPr="0043086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56pt;height:294.75pt;visibility:visible">
            <v:imagedata r:id="rId5" o:title="" blacklevel="9830f"/>
          </v:shape>
        </w:pict>
      </w:r>
    </w:p>
    <w:p w:rsidR="00C80989" w:rsidRPr="004000AD" w:rsidRDefault="00C80989" w:rsidP="0008267F">
      <w:pPr>
        <w:jc w:val="both"/>
        <w:rPr>
          <w:sz w:val="28"/>
          <w:szCs w:val="28"/>
          <w:u w:val="single"/>
        </w:rPr>
      </w:pPr>
      <w:r w:rsidRPr="004000AD">
        <w:rPr>
          <w:b/>
          <w:i/>
          <w:sz w:val="36"/>
          <w:szCs w:val="36"/>
        </w:rPr>
        <w:t>3 .</w:t>
      </w:r>
      <w:r w:rsidRPr="00E0354C">
        <w:rPr>
          <w:sz w:val="36"/>
          <w:szCs w:val="36"/>
          <w:u w:val="single"/>
        </w:rPr>
        <w:t>Отгадай загадку, нарисуй отгадку</w:t>
      </w:r>
      <w:r w:rsidRPr="004000AD">
        <w:rPr>
          <w:sz w:val="36"/>
          <w:szCs w:val="36"/>
          <w:u w:val="single"/>
        </w:rPr>
        <w:t>:</w:t>
      </w:r>
      <w:r w:rsidRPr="004000AD">
        <w:rPr>
          <w:sz w:val="28"/>
          <w:szCs w:val="28"/>
          <w:u w:val="single"/>
        </w:rPr>
        <w:t xml:space="preserve"> </w:t>
      </w:r>
    </w:p>
    <w:p w:rsidR="00C80989" w:rsidRPr="004000AD" w:rsidRDefault="00C80989" w:rsidP="0008267F">
      <w:pPr>
        <w:jc w:val="both"/>
        <w:rPr>
          <w:sz w:val="28"/>
          <w:szCs w:val="28"/>
        </w:rPr>
      </w:pPr>
      <w:r w:rsidRPr="004000AD">
        <w:rPr>
          <w:sz w:val="28"/>
          <w:szCs w:val="28"/>
        </w:rPr>
        <w:t>На соломинке  дом -  сто ребяток в нем.</w:t>
      </w:r>
    </w:p>
    <w:p w:rsidR="00C80989" w:rsidRPr="0008267F" w:rsidRDefault="00C80989" w:rsidP="0008267F">
      <w:pPr>
        <w:jc w:val="both"/>
        <w:rPr>
          <w:sz w:val="28"/>
          <w:szCs w:val="28"/>
        </w:rPr>
      </w:pPr>
    </w:p>
    <w:p w:rsidR="00C80989" w:rsidRDefault="00C80989" w:rsidP="0008267F">
      <w:pPr>
        <w:jc w:val="both"/>
      </w:pPr>
    </w:p>
    <w:p w:rsidR="00C80989" w:rsidRDefault="00C80989" w:rsidP="0008267F">
      <w:pPr>
        <w:jc w:val="both"/>
      </w:pPr>
    </w:p>
    <w:p w:rsidR="00C80989" w:rsidRDefault="00C80989" w:rsidP="0008267F">
      <w:pPr>
        <w:jc w:val="both"/>
      </w:pPr>
    </w:p>
    <w:p w:rsidR="00C80989" w:rsidRDefault="00C80989" w:rsidP="0008267F">
      <w:pPr>
        <w:jc w:val="both"/>
      </w:pPr>
    </w:p>
    <w:p w:rsidR="00C80989" w:rsidRDefault="00C80989" w:rsidP="0008267F">
      <w:pPr>
        <w:jc w:val="both"/>
      </w:pPr>
    </w:p>
    <w:p w:rsidR="00C80989" w:rsidRDefault="00C80989" w:rsidP="00DF57C0">
      <w:pPr>
        <w:rPr>
          <w:sz w:val="28"/>
          <w:szCs w:val="28"/>
        </w:rPr>
      </w:pPr>
    </w:p>
    <w:p w:rsidR="00C80989" w:rsidRPr="004000AD" w:rsidRDefault="00C80989" w:rsidP="00DF57C0">
      <w:pPr>
        <w:rPr>
          <w:sz w:val="36"/>
          <w:szCs w:val="36"/>
          <w:u w:val="single"/>
        </w:rPr>
      </w:pPr>
      <w:r w:rsidRPr="004000AD">
        <w:rPr>
          <w:b/>
          <w:i/>
          <w:sz w:val="36"/>
          <w:szCs w:val="36"/>
        </w:rPr>
        <w:t xml:space="preserve">4. </w:t>
      </w:r>
      <w:r w:rsidRPr="004000AD">
        <w:rPr>
          <w:sz w:val="36"/>
          <w:szCs w:val="36"/>
          <w:u w:val="single"/>
        </w:rPr>
        <w:t>Назови растения и соедини линией с предметами из них изготовленными.</w:t>
      </w:r>
    </w:p>
    <w:p w:rsidR="00C80989" w:rsidRPr="0008267F" w:rsidRDefault="00C80989" w:rsidP="00DF57C0"/>
    <w:p w:rsidR="00C80989" w:rsidRDefault="00C80989" w:rsidP="00DF57C0">
      <w:pPr>
        <w:jc w:val="center"/>
        <w:rPr>
          <w:sz w:val="32"/>
          <w:szCs w:val="32"/>
        </w:rPr>
      </w:pPr>
      <w:r w:rsidRPr="005B47C4">
        <w:rPr>
          <w:noProof/>
          <w:sz w:val="32"/>
          <w:szCs w:val="32"/>
        </w:rPr>
        <w:pict>
          <v:shape id="Рисунок 1" o:spid="_x0000_i1026" type="#_x0000_t75" style="width:467.25pt;height:246pt;visibility:visible">
            <v:imagedata r:id="rId6" o:title="" gain="61604f" blacklevel="5898f"/>
          </v:shape>
        </w:pict>
      </w:r>
    </w:p>
    <w:p w:rsidR="00C80989" w:rsidRDefault="00C80989" w:rsidP="00DF57C0">
      <w:pPr>
        <w:rPr>
          <w:sz w:val="32"/>
          <w:szCs w:val="32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Pr="004000AD" w:rsidRDefault="00C80989" w:rsidP="00DF57C0">
      <w:pPr>
        <w:rPr>
          <w:rStyle w:val="9"/>
          <w:b/>
          <w:sz w:val="36"/>
          <w:szCs w:val="36"/>
        </w:rPr>
      </w:pPr>
      <w:r w:rsidRPr="004000AD">
        <w:rPr>
          <w:rStyle w:val="9"/>
          <w:b/>
          <w:sz w:val="36"/>
          <w:szCs w:val="36"/>
        </w:rPr>
        <w:t xml:space="preserve">5. </w:t>
      </w:r>
      <w:r w:rsidRPr="004000AD">
        <w:rPr>
          <w:rStyle w:val="9"/>
          <w:sz w:val="36"/>
          <w:szCs w:val="36"/>
          <w:u w:val="single"/>
        </w:rPr>
        <w:t>Обведи по точкам. Раскрась картинку.</w:t>
      </w:r>
    </w:p>
    <w:p w:rsidR="00C80989" w:rsidRDefault="00C80989" w:rsidP="00DF57C0">
      <w:pPr>
        <w:rPr>
          <w:rStyle w:val="9"/>
          <w:b/>
          <w:sz w:val="28"/>
          <w:szCs w:val="28"/>
        </w:rPr>
      </w:pPr>
      <w:r>
        <w:rPr>
          <w:noProof/>
        </w:rPr>
        <w:pict>
          <v:shape id="Рисунок 4" o:spid="_x0000_s1026" type="#_x0000_t75" style="position:absolute;margin-left:81pt;margin-top:7.6pt;width:378pt;height:345.15pt;z-index:-251658240;visibility:visible">
            <v:imagedata r:id="rId7" o:title=""/>
          </v:shape>
        </w:pict>
      </w: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 w:rsidP="00DF57C0">
      <w:pPr>
        <w:rPr>
          <w:rStyle w:val="9"/>
          <w:b/>
          <w:sz w:val="28"/>
          <w:szCs w:val="28"/>
        </w:rPr>
      </w:pPr>
    </w:p>
    <w:p w:rsidR="00C80989" w:rsidRPr="00EE61DD" w:rsidRDefault="00C80989" w:rsidP="00DF57C0">
      <w:pPr>
        <w:rPr>
          <w:rStyle w:val="9"/>
          <w:b/>
          <w:sz w:val="28"/>
          <w:szCs w:val="28"/>
        </w:rPr>
      </w:pPr>
    </w:p>
    <w:p w:rsidR="00C80989" w:rsidRPr="00EE61DD" w:rsidRDefault="00C80989" w:rsidP="00DF57C0">
      <w:pPr>
        <w:rPr>
          <w:rStyle w:val="9"/>
          <w:b/>
          <w:sz w:val="28"/>
          <w:szCs w:val="28"/>
        </w:rPr>
      </w:pPr>
    </w:p>
    <w:p w:rsidR="00C80989" w:rsidRDefault="00C80989"/>
    <w:sectPr w:rsidR="00C80989" w:rsidSect="004000AD">
      <w:pgSz w:w="11906" w:h="16838"/>
      <w:pgMar w:top="540" w:right="720" w:bottom="54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D1C5C"/>
    <w:multiLevelType w:val="hybridMultilevel"/>
    <w:tmpl w:val="49C68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90D1C3E"/>
    <w:multiLevelType w:val="hybridMultilevel"/>
    <w:tmpl w:val="0394AE24"/>
    <w:lvl w:ilvl="0" w:tplc="19124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66C"/>
    <w:rsid w:val="0008267F"/>
    <w:rsid w:val="000D156E"/>
    <w:rsid w:val="00275DD4"/>
    <w:rsid w:val="004000AD"/>
    <w:rsid w:val="00430865"/>
    <w:rsid w:val="005B47C4"/>
    <w:rsid w:val="006A266C"/>
    <w:rsid w:val="00B05A36"/>
    <w:rsid w:val="00B25649"/>
    <w:rsid w:val="00C80989"/>
    <w:rsid w:val="00D619BD"/>
    <w:rsid w:val="00DF57C0"/>
    <w:rsid w:val="00E0354C"/>
    <w:rsid w:val="00EE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7C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F57C0"/>
    <w:pPr>
      <w:spacing w:before="100" w:beforeAutospacing="1" w:after="100" w:afterAutospacing="1"/>
    </w:pPr>
  </w:style>
  <w:style w:type="character" w:customStyle="1" w:styleId="9">
    <w:name w:val="стиль9"/>
    <w:basedOn w:val="DefaultParagraphFont"/>
    <w:uiPriority w:val="99"/>
    <w:rsid w:val="00DF57C0"/>
    <w:rPr>
      <w:rFonts w:cs="Times New Roman"/>
    </w:rPr>
  </w:style>
  <w:style w:type="paragraph" w:styleId="NoSpacing">
    <w:name w:val="No Spacing"/>
    <w:uiPriority w:val="99"/>
    <w:qFormat/>
    <w:rsid w:val="0008267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4214</TotalTime>
  <Pages>2</Pages>
  <Words>143</Words>
  <Characters>818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назарова</dc:creator>
  <cp:keywords/>
  <dc:description/>
  <cp:lastModifiedBy>1</cp:lastModifiedBy>
  <cp:revision>7</cp:revision>
  <cp:lastPrinted>2020-10-20T08:04:00Z</cp:lastPrinted>
  <dcterms:created xsi:type="dcterms:W3CDTF">2020-10-20T07:42:00Z</dcterms:created>
  <dcterms:modified xsi:type="dcterms:W3CDTF">2022-10-04T21:55:00Z</dcterms:modified>
</cp:coreProperties>
</file>