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47C" w:rsidRDefault="006E747C" w:rsidP="00CA6D6E">
      <w:pPr>
        <w:rPr>
          <w:sz w:val="24"/>
          <w:szCs w:val="24"/>
        </w:rPr>
      </w:pPr>
    </w:p>
    <w:p w:rsidR="006E747C" w:rsidRDefault="006E747C" w:rsidP="00A10E4F">
      <w:pPr>
        <w:jc w:val="center"/>
        <w:rPr>
          <w:sz w:val="24"/>
          <w:szCs w:val="24"/>
        </w:rPr>
      </w:pPr>
    </w:p>
    <w:p w:rsidR="006E747C" w:rsidRDefault="006E747C" w:rsidP="00CA6D6E">
      <w:pPr>
        <w:rPr>
          <w:sz w:val="24"/>
          <w:szCs w:val="24"/>
        </w:rPr>
      </w:pPr>
      <w:r>
        <w:rPr>
          <w:sz w:val="24"/>
          <w:szCs w:val="24"/>
        </w:rPr>
        <w:t>Рассмотрен на заседании ПМПк</w:t>
      </w:r>
    </w:p>
    <w:p w:rsidR="006E747C" w:rsidRDefault="006E747C" w:rsidP="004D4F8B">
      <w:pPr>
        <w:rPr>
          <w:sz w:val="24"/>
          <w:szCs w:val="24"/>
        </w:rPr>
      </w:pPr>
      <w:r>
        <w:rPr>
          <w:sz w:val="24"/>
          <w:szCs w:val="24"/>
        </w:rPr>
        <w:t>Протокол №      от                          2021г.</w:t>
      </w:r>
    </w:p>
    <w:p w:rsidR="006E747C" w:rsidRDefault="006E747C" w:rsidP="00CA6D6E">
      <w:pPr>
        <w:jc w:val="both"/>
        <w:rPr>
          <w:sz w:val="28"/>
          <w:szCs w:val="28"/>
        </w:rPr>
      </w:pPr>
    </w:p>
    <w:p w:rsidR="006E747C" w:rsidRDefault="006E747C" w:rsidP="00CA6D6E">
      <w:pPr>
        <w:jc w:val="both"/>
        <w:rPr>
          <w:sz w:val="28"/>
          <w:szCs w:val="28"/>
        </w:rPr>
      </w:pPr>
    </w:p>
    <w:p w:rsidR="006E747C" w:rsidRPr="004552A8" w:rsidRDefault="006E747C" w:rsidP="00CA6D6E">
      <w:pPr>
        <w:jc w:val="center"/>
        <w:rPr>
          <w:sz w:val="24"/>
          <w:szCs w:val="24"/>
        </w:rPr>
      </w:pPr>
      <w:r w:rsidRPr="004552A8">
        <w:rPr>
          <w:sz w:val="24"/>
          <w:szCs w:val="24"/>
        </w:rPr>
        <w:t>Муниципальное бюджетное дошкольное образовательное учреждение</w:t>
      </w:r>
    </w:p>
    <w:p w:rsidR="006E747C" w:rsidRDefault="006E747C" w:rsidP="00CA6D6E">
      <w:pPr>
        <w:jc w:val="center"/>
        <w:rPr>
          <w:sz w:val="24"/>
          <w:szCs w:val="24"/>
        </w:rPr>
      </w:pPr>
      <w:r w:rsidRPr="004552A8">
        <w:rPr>
          <w:sz w:val="24"/>
          <w:szCs w:val="24"/>
        </w:rPr>
        <w:t>«Детский сад № 12 компенсирующего вида»</w:t>
      </w:r>
    </w:p>
    <w:p w:rsidR="006E747C" w:rsidRPr="004552A8" w:rsidRDefault="006E747C" w:rsidP="004D4F8B">
      <w:pPr>
        <w:rPr>
          <w:sz w:val="24"/>
          <w:szCs w:val="24"/>
        </w:rPr>
      </w:pPr>
    </w:p>
    <w:p w:rsidR="006E747C" w:rsidRDefault="006E747C" w:rsidP="00CA6D6E">
      <w:pPr>
        <w:spacing w:before="100" w:beforeAutospacing="1" w:after="100" w:afterAutospacing="1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И</w:t>
      </w:r>
      <w:r w:rsidRPr="00AC7DDC">
        <w:rPr>
          <w:b/>
          <w:i/>
          <w:sz w:val="32"/>
          <w:szCs w:val="32"/>
        </w:rPr>
        <w:t>ндивидуальный образовательный маршрут ребенка</w:t>
      </w:r>
    </w:p>
    <w:p w:rsidR="006E747C" w:rsidRDefault="006E747C" w:rsidP="00CA6D6E">
      <w:pPr>
        <w:spacing w:before="100" w:beforeAutospacing="1" w:after="100" w:afterAutospacing="1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на 20…- 20….учебный год</w:t>
      </w:r>
    </w:p>
    <w:p w:rsidR="006E747C" w:rsidRPr="00AC7DDC" w:rsidRDefault="006E747C" w:rsidP="00CA6D6E">
      <w:pPr>
        <w:spacing w:before="100" w:beforeAutospacing="1" w:after="100" w:afterAutospacing="1"/>
        <w:jc w:val="center"/>
        <w:rPr>
          <w:b/>
          <w:i/>
          <w:sz w:val="32"/>
          <w:szCs w:val="32"/>
        </w:rPr>
      </w:pPr>
    </w:p>
    <w:p w:rsidR="006E747C" w:rsidRPr="00CD4416" w:rsidRDefault="006E747C" w:rsidP="00CA6D6E">
      <w:pPr>
        <w:spacing w:before="100" w:beforeAutospacing="1" w:after="100" w:afterAutospacing="1"/>
        <w:rPr>
          <w:b/>
          <w:sz w:val="32"/>
          <w:szCs w:val="32"/>
          <w:u w:val="single"/>
        </w:rPr>
      </w:pPr>
      <w:r w:rsidRPr="00607402">
        <w:rPr>
          <w:sz w:val="24"/>
          <w:szCs w:val="24"/>
        </w:rPr>
        <w:t>ФИО ребенка</w:t>
      </w:r>
      <w:r>
        <w:rPr>
          <w:sz w:val="24"/>
          <w:szCs w:val="24"/>
        </w:rPr>
        <w:t xml:space="preserve">   </w:t>
      </w:r>
    </w:p>
    <w:p w:rsidR="006E747C" w:rsidRDefault="006E747C" w:rsidP="00CA6D6E">
      <w:pPr>
        <w:spacing w:before="100" w:beforeAutospacing="1" w:after="100" w:afterAutospacing="1"/>
        <w:rPr>
          <w:b/>
          <w:sz w:val="32"/>
          <w:szCs w:val="32"/>
          <w:u w:val="single"/>
        </w:rPr>
      </w:pPr>
      <w:r w:rsidRPr="00607402">
        <w:rPr>
          <w:sz w:val="24"/>
          <w:szCs w:val="24"/>
        </w:rPr>
        <w:t>Дата рождения</w:t>
      </w:r>
      <w:r>
        <w:rPr>
          <w:b/>
          <w:sz w:val="32"/>
          <w:szCs w:val="32"/>
          <w:u w:val="single"/>
        </w:rPr>
        <w:t xml:space="preserve">  </w:t>
      </w:r>
    </w:p>
    <w:p w:rsidR="006E747C" w:rsidRPr="00CF0645" w:rsidRDefault="006E747C" w:rsidP="00CA6D6E">
      <w:pPr>
        <w:spacing w:before="100" w:beforeAutospacing="1" w:after="100" w:afterAutospacing="1"/>
        <w:rPr>
          <w:sz w:val="24"/>
          <w:szCs w:val="24"/>
          <w:u w:val="single"/>
        </w:rPr>
      </w:pPr>
      <w:r w:rsidRPr="00607402">
        <w:rPr>
          <w:sz w:val="24"/>
          <w:szCs w:val="24"/>
        </w:rPr>
        <w:t>Фамилия имя отчество мамы, возраст, образование</w:t>
      </w:r>
      <w:r>
        <w:rPr>
          <w:sz w:val="24"/>
          <w:szCs w:val="24"/>
        </w:rPr>
        <w:t xml:space="preserve">  </w:t>
      </w:r>
    </w:p>
    <w:p w:rsidR="006E747C" w:rsidRPr="00CF0645" w:rsidRDefault="006E747C" w:rsidP="00CA6D6E">
      <w:pPr>
        <w:spacing w:before="100" w:beforeAutospacing="1" w:after="100" w:afterAutospacing="1"/>
        <w:rPr>
          <w:sz w:val="24"/>
          <w:szCs w:val="24"/>
          <w:u w:val="single"/>
        </w:rPr>
      </w:pPr>
      <w:r w:rsidRPr="00607402">
        <w:rPr>
          <w:sz w:val="24"/>
          <w:szCs w:val="24"/>
        </w:rPr>
        <w:t>Фамилия имя отчество папы, возраст, образование</w:t>
      </w:r>
      <w:r>
        <w:rPr>
          <w:sz w:val="24"/>
          <w:szCs w:val="24"/>
        </w:rPr>
        <w:t xml:space="preserve"> -</w:t>
      </w:r>
    </w:p>
    <w:p w:rsidR="006E747C" w:rsidRDefault="006E747C" w:rsidP="00CA6D6E">
      <w:pPr>
        <w:spacing w:before="100" w:beforeAutospacing="1" w:after="100" w:afterAutospacing="1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Заключение ПМПК:  </w:t>
      </w:r>
    </w:p>
    <w:p w:rsidR="006E747C" w:rsidRPr="00D25691" w:rsidRDefault="006E747C" w:rsidP="00CF0645">
      <w:pPr>
        <w:spacing w:before="100" w:beforeAutospacing="1" w:after="100" w:afterAutospacing="1"/>
        <w:rPr>
          <w:sz w:val="24"/>
          <w:szCs w:val="24"/>
          <w:u w:val="single"/>
        </w:rPr>
      </w:pPr>
      <w:r w:rsidRPr="00D25691">
        <w:rPr>
          <w:sz w:val="24"/>
          <w:szCs w:val="24"/>
        </w:rPr>
        <w:t xml:space="preserve">Образовательная программа: </w:t>
      </w:r>
    </w:p>
    <w:p w:rsidR="006E747C" w:rsidRPr="00964C03" w:rsidRDefault="006E747C" w:rsidP="00CF0645">
      <w:pPr>
        <w:spacing w:before="100" w:beforeAutospacing="1" w:after="100" w:afterAutospacing="1"/>
        <w:rPr>
          <w:sz w:val="24"/>
          <w:szCs w:val="24"/>
          <w:u w:val="single"/>
        </w:rPr>
      </w:pPr>
      <w:r w:rsidRPr="00607402">
        <w:rPr>
          <w:sz w:val="24"/>
          <w:szCs w:val="24"/>
        </w:rPr>
        <w:t xml:space="preserve">Цель (ИОМ):  </w:t>
      </w:r>
    </w:p>
    <w:p w:rsidR="006E747C" w:rsidRDefault="006E747C" w:rsidP="00CF0645">
      <w:pPr>
        <w:rPr>
          <w:sz w:val="24"/>
          <w:szCs w:val="24"/>
          <w:u w:val="single"/>
        </w:rPr>
      </w:pPr>
      <w:r w:rsidRPr="00607402">
        <w:rPr>
          <w:sz w:val="24"/>
          <w:szCs w:val="24"/>
        </w:rPr>
        <w:t xml:space="preserve">Задачи:  </w:t>
      </w:r>
    </w:p>
    <w:p w:rsidR="006E747C" w:rsidRPr="004D4F8B" w:rsidRDefault="006E747C" w:rsidP="00CA6D6E">
      <w:pPr>
        <w:spacing w:before="100" w:beforeAutospacing="1" w:after="100" w:afterAutospacing="1"/>
        <w:rPr>
          <w:sz w:val="24"/>
          <w:szCs w:val="24"/>
          <w:u w:val="single"/>
        </w:rPr>
      </w:pPr>
      <w:r w:rsidRPr="00607402">
        <w:rPr>
          <w:sz w:val="24"/>
          <w:szCs w:val="24"/>
        </w:rPr>
        <w:t>Форм</w:t>
      </w:r>
      <w:r>
        <w:rPr>
          <w:sz w:val="24"/>
          <w:szCs w:val="24"/>
        </w:rPr>
        <w:t>ы реализации ИОМ</w:t>
      </w:r>
      <w:r w:rsidRPr="00607402">
        <w:rPr>
          <w:sz w:val="24"/>
          <w:szCs w:val="24"/>
        </w:rPr>
        <w:t xml:space="preserve">: </w:t>
      </w:r>
    </w:p>
    <w:p w:rsidR="006E747C" w:rsidRDefault="006E747C" w:rsidP="00CA6D6E">
      <w:pPr>
        <w:shd w:val="clear" w:color="auto" w:fill="FFFFFF"/>
        <w:overflowPunct w:val="0"/>
        <w:autoSpaceDE w:val="0"/>
        <w:autoSpaceDN w:val="0"/>
        <w:adjustRightInd w:val="0"/>
        <w:spacing w:before="7"/>
        <w:textAlignment w:val="baseline"/>
        <w:rPr>
          <w:sz w:val="24"/>
          <w:szCs w:val="24"/>
          <w:u w:val="single"/>
          <w:lang w:eastAsia="ru-RU"/>
        </w:rPr>
      </w:pPr>
      <w:r w:rsidRPr="00607402">
        <w:rPr>
          <w:sz w:val="24"/>
          <w:szCs w:val="24"/>
        </w:rPr>
        <w:t>Форма работы с родителями: </w:t>
      </w:r>
      <w:r w:rsidRPr="00786E98"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</w:p>
    <w:p w:rsidR="006E747C" w:rsidRDefault="006E747C" w:rsidP="00CA6D6E">
      <w:pPr>
        <w:shd w:val="clear" w:color="auto" w:fill="FFFFFF"/>
        <w:overflowPunct w:val="0"/>
        <w:autoSpaceDE w:val="0"/>
        <w:autoSpaceDN w:val="0"/>
        <w:adjustRightInd w:val="0"/>
        <w:spacing w:before="7"/>
        <w:textAlignment w:val="baseline"/>
        <w:rPr>
          <w:sz w:val="24"/>
          <w:szCs w:val="24"/>
          <w:u w:val="single"/>
          <w:lang w:eastAsia="ru-RU"/>
        </w:rPr>
      </w:pPr>
    </w:p>
    <w:p w:rsidR="006E747C" w:rsidRDefault="006E747C" w:rsidP="00CA6D6E">
      <w:pPr>
        <w:shd w:val="clear" w:color="auto" w:fill="FFFFFF"/>
        <w:overflowPunct w:val="0"/>
        <w:autoSpaceDE w:val="0"/>
        <w:autoSpaceDN w:val="0"/>
        <w:adjustRightInd w:val="0"/>
        <w:spacing w:before="7"/>
        <w:textAlignment w:val="baseline"/>
        <w:rPr>
          <w:sz w:val="24"/>
          <w:szCs w:val="24"/>
          <w:u w:val="single"/>
          <w:lang w:eastAsia="ru-RU"/>
        </w:rPr>
      </w:pPr>
    </w:p>
    <w:p w:rsidR="006E747C" w:rsidRDefault="006E747C" w:rsidP="00CA6D6E">
      <w:pPr>
        <w:shd w:val="clear" w:color="auto" w:fill="FFFFFF"/>
        <w:overflowPunct w:val="0"/>
        <w:autoSpaceDE w:val="0"/>
        <w:autoSpaceDN w:val="0"/>
        <w:adjustRightInd w:val="0"/>
        <w:spacing w:before="7"/>
        <w:textAlignment w:val="baseline"/>
        <w:rPr>
          <w:sz w:val="24"/>
          <w:szCs w:val="24"/>
          <w:u w:val="single"/>
          <w:lang w:eastAsia="ru-RU"/>
        </w:rPr>
      </w:pPr>
    </w:p>
    <w:p w:rsidR="006E747C" w:rsidRDefault="006E747C" w:rsidP="00CA6D6E">
      <w:pPr>
        <w:shd w:val="clear" w:color="auto" w:fill="FFFFFF"/>
        <w:overflowPunct w:val="0"/>
        <w:autoSpaceDE w:val="0"/>
        <w:autoSpaceDN w:val="0"/>
        <w:adjustRightInd w:val="0"/>
        <w:spacing w:before="7"/>
        <w:textAlignment w:val="baseline"/>
        <w:rPr>
          <w:sz w:val="24"/>
          <w:szCs w:val="24"/>
          <w:u w:val="single"/>
          <w:lang w:eastAsia="ru-RU"/>
        </w:rPr>
      </w:pPr>
    </w:p>
    <w:p w:rsidR="006E747C" w:rsidRDefault="006E747C" w:rsidP="00CA6D6E">
      <w:pPr>
        <w:shd w:val="clear" w:color="auto" w:fill="FFFFFF"/>
        <w:overflowPunct w:val="0"/>
        <w:autoSpaceDE w:val="0"/>
        <w:autoSpaceDN w:val="0"/>
        <w:adjustRightInd w:val="0"/>
        <w:spacing w:before="7"/>
        <w:textAlignment w:val="baseline"/>
        <w:rPr>
          <w:sz w:val="24"/>
          <w:szCs w:val="24"/>
          <w:u w:val="single"/>
          <w:lang w:eastAsia="ru-RU"/>
        </w:rPr>
      </w:pPr>
    </w:p>
    <w:p w:rsidR="006E747C" w:rsidRDefault="006E747C" w:rsidP="00CA6D6E">
      <w:pPr>
        <w:shd w:val="clear" w:color="auto" w:fill="FFFFFF"/>
        <w:overflowPunct w:val="0"/>
        <w:autoSpaceDE w:val="0"/>
        <w:autoSpaceDN w:val="0"/>
        <w:adjustRightInd w:val="0"/>
        <w:spacing w:before="7"/>
        <w:textAlignment w:val="baseline"/>
        <w:rPr>
          <w:sz w:val="24"/>
          <w:szCs w:val="24"/>
          <w:u w:val="single"/>
          <w:lang w:eastAsia="ru-RU"/>
        </w:rPr>
      </w:pPr>
    </w:p>
    <w:p w:rsidR="006E747C" w:rsidRDefault="006E747C" w:rsidP="00CA6D6E">
      <w:pPr>
        <w:shd w:val="clear" w:color="auto" w:fill="FFFFFF"/>
        <w:overflowPunct w:val="0"/>
        <w:autoSpaceDE w:val="0"/>
        <w:autoSpaceDN w:val="0"/>
        <w:adjustRightInd w:val="0"/>
        <w:spacing w:before="7"/>
        <w:textAlignment w:val="baseline"/>
        <w:rPr>
          <w:sz w:val="24"/>
          <w:szCs w:val="24"/>
          <w:u w:val="single"/>
          <w:lang w:eastAsia="ru-RU"/>
        </w:rPr>
      </w:pPr>
    </w:p>
    <w:p w:rsidR="006E747C" w:rsidRDefault="006E747C" w:rsidP="00CA6D6E">
      <w:pPr>
        <w:shd w:val="clear" w:color="auto" w:fill="FFFFFF"/>
        <w:overflowPunct w:val="0"/>
        <w:autoSpaceDE w:val="0"/>
        <w:autoSpaceDN w:val="0"/>
        <w:adjustRightInd w:val="0"/>
        <w:spacing w:before="7"/>
        <w:textAlignment w:val="baseline"/>
        <w:rPr>
          <w:sz w:val="24"/>
          <w:szCs w:val="24"/>
          <w:u w:val="single"/>
          <w:lang w:eastAsia="ru-RU"/>
        </w:rPr>
      </w:pPr>
    </w:p>
    <w:p w:rsidR="006E747C" w:rsidRDefault="006E747C" w:rsidP="00CA6D6E">
      <w:pPr>
        <w:shd w:val="clear" w:color="auto" w:fill="FFFFFF"/>
        <w:overflowPunct w:val="0"/>
        <w:autoSpaceDE w:val="0"/>
        <w:autoSpaceDN w:val="0"/>
        <w:adjustRightInd w:val="0"/>
        <w:spacing w:before="7"/>
        <w:textAlignment w:val="baseline"/>
        <w:rPr>
          <w:sz w:val="24"/>
          <w:szCs w:val="24"/>
          <w:u w:val="single"/>
          <w:lang w:eastAsia="ru-RU"/>
        </w:rPr>
      </w:pPr>
    </w:p>
    <w:p w:rsidR="006E747C" w:rsidRDefault="006E747C" w:rsidP="00CA6D6E">
      <w:pPr>
        <w:shd w:val="clear" w:color="auto" w:fill="FFFFFF"/>
        <w:overflowPunct w:val="0"/>
        <w:autoSpaceDE w:val="0"/>
        <w:autoSpaceDN w:val="0"/>
        <w:adjustRightInd w:val="0"/>
        <w:spacing w:before="7"/>
        <w:textAlignment w:val="baseline"/>
        <w:rPr>
          <w:sz w:val="24"/>
          <w:szCs w:val="24"/>
          <w:u w:val="single"/>
          <w:lang w:eastAsia="ru-RU"/>
        </w:rPr>
      </w:pPr>
    </w:p>
    <w:p w:rsidR="006E747C" w:rsidRDefault="006E747C" w:rsidP="00CA6D6E">
      <w:pPr>
        <w:shd w:val="clear" w:color="auto" w:fill="FFFFFF"/>
        <w:overflowPunct w:val="0"/>
        <w:autoSpaceDE w:val="0"/>
        <w:autoSpaceDN w:val="0"/>
        <w:adjustRightInd w:val="0"/>
        <w:spacing w:before="7"/>
        <w:textAlignment w:val="baseline"/>
        <w:rPr>
          <w:sz w:val="24"/>
          <w:szCs w:val="24"/>
          <w:u w:val="single"/>
          <w:lang w:eastAsia="ru-RU"/>
        </w:rPr>
      </w:pPr>
    </w:p>
    <w:p w:rsidR="006E747C" w:rsidRDefault="006E747C" w:rsidP="00CA6D6E">
      <w:pPr>
        <w:shd w:val="clear" w:color="auto" w:fill="FFFFFF"/>
        <w:overflowPunct w:val="0"/>
        <w:autoSpaceDE w:val="0"/>
        <w:autoSpaceDN w:val="0"/>
        <w:adjustRightInd w:val="0"/>
        <w:spacing w:before="7"/>
        <w:textAlignment w:val="baseline"/>
        <w:rPr>
          <w:sz w:val="24"/>
          <w:szCs w:val="24"/>
          <w:u w:val="single"/>
          <w:lang w:eastAsia="ru-RU"/>
        </w:rPr>
      </w:pPr>
    </w:p>
    <w:p w:rsidR="006E747C" w:rsidRDefault="006E747C" w:rsidP="00CA6D6E">
      <w:pPr>
        <w:shd w:val="clear" w:color="auto" w:fill="FFFFFF"/>
        <w:overflowPunct w:val="0"/>
        <w:autoSpaceDE w:val="0"/>
        <w:autoSpaceDN w:val="0"/>
        <w:adjustRightInd w:val="0"/>
        <w:spacing w:before="7"/>
        <w:textAlignment w:val="baseline"/>
        <w:rPr>
          <w:sz w:val="24"/>
          <w:szCs w:val="24"/>
          <w:u w:val="single"/>
          <w:lang w:eastAsia="ru-RU"/>
        </w:rPr>
      </w:pPr>
    </w:p>
    <w:p w:rsidR="006E747C" w:rsidRDefault="006E747C" w:rsidP="00CA6D6E">
      <w:pPr>
        <w:shd w:val="clear" w:color="auto" w:fill="FFFFFF"/>
        <w:overflowPunct w:val="0"/>
        <w:autoSpaceDE w:val="0"/>
        <w:autoSpaceDN w:val="0"/>
        <w:adjustRightInd w:val="0"/>
        <w:spacing w:before="7"/>
        <w:textAlignment w:val="baseline"/>
        <w:rPr>
          <w:sz w:val="24"/>
          <w:szCs w:val="24"/>
          <w:u w:val="single"/>
          <w:lang w:eastAsia="ru-RU"/>
        </w:rPr>
      </w:pPr>
    </w:p>
    <w:p w:rsidR="006E747C" w:rsidRDefault="006E747C" w:rsidP="00CA6D6E">
      <w:pPr>
        <w:shd w:val="clear" w:color="auto" w:fill="FFFFFF"/>
        <w:overflowPunct w:val="0"/>
        <w:autoSpaceDE w:val="0"/>
        <w:autoSpaceDN w:val="0"/>
        <w:adjustRightInd w:val="0"/>
        <w:spacing w:before="7"/>
        <w:textAlignment w:val="baseline"/>
        <w:rPr>
          <w:sz w:val="24"/>
          <w:szCs w:val="24"/>
          <w:u w:val="single"/>
          <w:lang w:eastAsia="ru-RU"/>
        </w:rPr>
      </w:pPr>
    </w:p>
    <w:p w:rsidR="006E747C" w:rsidRDefault="006E747C" w:rsidP="00CA6D6E">
      <w:pPr>
        <w:shd w:val="clear" w:color="auto" w:fill="FFFFFF"/>
        <w:overflowPunct w:val="0"/>
        <w:autoSpaceDE w:val="0"/>
        <w:autoSpaceDN w:val="0"/>
        <w:adjustRightInd w:val="0"/>
        <w:spacing w:before="7"/>
        <w:textAlignment w:val="baseline"/>
        <w:rPr>
          <w:rFonts w:ascii="Times New Roman" w:hAnsi="Times New Roman"/>
          <w:i/>
          <w:sz w:val="24"/>
          <w:szCs w:val="24"/>
          <w:lang w:eastAsia="ru-RU"/>
        </w:rPr>
      </w:pPr>
    </w:p>
    <w:p w:rsidR="006E747C" w:rsidRDefault="006E747C" w:rsidP="00CA6D6E">
      <w:pPr>
        <w:spacing w:before="100" w:beforeAutospacing="1" w:after="100" w:afterAutospacing="1"/>
        <w:jc w:val="center"/>
        <w:rPr>
          <w:rFonts w:ascii="Times New Roman" w:hAnsi="Times New Roman"/>
          <w:b/>
          <w:sz w:val="28"/>
          <w:szCs w:val="28"/>
        </w:rPr>
      </w:pPr>
    </w:p>
    <w:p w:rsidR="006E747C" w:rsidRPr="00BD315E" w:rsidRDefault="006E747C" w:rsidP="00CA6D6E">
      <w:pPr>
        <w:spacing w:before="100" w:beforeAutospacing="1" w:after="100" w:afterAutospacing="1"/>
        <w:jc w:val="center"/>
        <w:rPr>
          <w:rFonts w:ascii="Times New Roman" w:hAnsi="Times New Roman"/>
          <w:b/>
          <w:sz w:val="28"/>
          <w:szCs w:val="28"/>
        </w:rPr>
      </w:pPr>
      <w:r w:rsidRPr="00BD315E">
        <w:rPr>
          <w:rFonts w:ascii="Times New Roman" w:hAnsi="Times New Roman"/>
          <w:b/>
          <w:sz w:val="28"/>
          <w:szCs w:val="28"/>
        </w:rPr>
        <w:t>Результаты диагностик</w:t>
      </w:r>
      <w:r>
        <w:rPr>
          <w:rFonts w:ascii="Times New Roman" w:hAnsi="Times New Roman"/>
          <w:b/>
          <w:sz w:val="28"/>
          <w:szCs w:val="28"/>
        </w:rPr>
        <w:t xml:space="preserve">и развития ребенка на начало учебного </w:t>
      </w:r>
      <w:r w:rsidRPr="00BD315E">
        <w:rPr>
          <w:rFonts w:ascii="Times New Roman" w:hAnsi="Times New Roman"/>
          <w:b/>
          <w:sz w:val="28"/>
          <w:szCs w:val="28"/>
        </w:rPr>
        <w:t>года</w:t>
      </w:r>
    </w:p>
    <w:p w:rsidR="006E747C" w:rsidRPr="0087456A" w:rsidRDefault="006E747C" w:rsidP="00CA6D6E">
      <w:pPr>
        <w:spacing w:before="100" w:beforeAutospacing="1" w:after="100" w:afterAutospacing="1"/>
      </w:pPr>
      <w:r w:rsidRPr="0087456A">
        <w:rPr>
          <w:b/>
          <w:u w:val="single"/>
        </w:rPr>
        <w:t>Физическое развитие</w:t>
      </w:r>
      <w:r w:rsidRPr="0087456A">
        <w:t xml:space="preserve">:                     </w:t>
      </w:r>
    </w:p>
    <w:p w:rsidR="006E747C" w:rsidRPr="0087456A" w:rsidRDefault="006E747C" w:rsidP="00CA6D6E">
      <w:pPr>
        <w:spacing w:before="100" w:beforeAutospacing="1" w:after="100" w:afterAutospacing="1"/>
      </w:pPr>
      <w:r w:rsidRPr="0087456A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747C" w:rsidRDefault="006E747C" w:rsidP="00CA6D6E">
      <w:pPr>
        <w:spacing w:before="100" w:beforeAutospacing="1" w:after="100" w:afterAutospacing="1"/>
      </w:pPr>
      <w:r w:rsidRPr="0087456A">
        <w:rPr>
          <w:b/>
          <w:u w:val="single"/>
        </w:rPr>
        <w:t>Речевое развитие</w:t>
      </w:r>
      <w:r w:rsidRPr="0087456A">
        <w:t>:</w:t>
      </w:r>
    </w:p>
    <w:p w:rsidR="006E747C" w:rsidRPr="0087456A" w:rsidRDefault="006E747C" w:rsidP="00CA6D6E">
      <w:pPr>
        <w:spacing w:before="100" w:beforeAutospacing="1" w:after="100" w:afterAutospacing="1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747C" w:rsidRPr="0087456A" w:rsidRDefault="006E747C" w:rsidP="00CA6D6E">
      <w:pPr>
        <w:spacing w:before="100" w:beforeAutospacing="1" w:after="100" w:afterAutospacing="1"/>
      </w:pPr>
      <w:r w:rsidRPr="0087456A">
        <w:rPr>
          <w:b/>
          <w:u w:val="single"/>
        </w:rPr>
        <w:t>Развитие познавательных процессов</w:t>
      </w:r>
      <w:r w:rsidRPr="0087456A">
        <w:t>:</w:t>
      </w:r>
    </w:p>
    <w:p w:rsidR="006E747C" w:rsidRPr="0087456A" w:rsidRDefault="006E747C" w:rsidP="00CA6D6E">
      <w:pPr>
        <w:spacing w:before="100" w:beforeAutospacing="1" w:after="100" w:afterAutospacing="1"/>
      </w:pPr>
      <w:r w:rsidRPr="0087456A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747C" w:rsidRPr="0087456A" w:rsidRDefault="006E747C" w:rsidP="00CA6D6E">
      <w:pPr>
        <w:spacing w:before="100" w:beforeAutospacing="1" w:after="100" w:afterAutospacing="1"/>
      </w:pPr>
      <w:r w:rsidRPr="0087456A">
        <w:rPr>
          <w:b/>
          <w:u w:val="single"/>
        </w:rPr>
        <w:t>Социально-коммуникативное развитие</w:t>
      </w:r>
      <w:r w:rsidRPr="0087456A">
        <w:t>:</w:t>
      </w:r>
    </w:p>
    <w:p w:rsidR="006E747C" w:rsidRPr="0087456A" w:rsidRDefault="006E747C" w:rsidP="00CA6D6E">
      <w:pPr>
        <w:spacing w:before="100" w:beforeAutospacing="1" w:after="100" w:afterAutospacing="1"/>
      </w:pPr>
      <w:r w:rsidRPr="0087456A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747C" w:rsidRPr="0087456A" w:rsidRDefault="006E747C" w:rsidP="00CA6D6E">
      <w:pPr>
        <w:spacing w:before="100" w:beforeAutospacing="1" w:after="100" w:afterAutospacing="1"/>
      </w:pPr>
      <w:r w:rsidRPr="0087456A">
        <w:rPr>
          <w:b/>
          <w:u w:val="single"/>
        </w:rPr>
        <w:t>Особенности художественно-эстетического развития</w:t>
      </w:r>
      <w:r w:rsidRPr="0087456A">
        <w:t>:</w:t>
      </w:r>
    </w:p>
    <w:p w:rsidR="006E747C" w:rsidRDefault="006E747C" w:rsidP="00CA6D6E">
      <w:pPr>
        <w:rPr>
          <w:sz w:val="24"/>
          <w:szCs w:val="24"/>
        </w:rPr>
      </w:pPr>
      <w:r w:rsidRPr="00607402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6E747C" w:rsidRDefault="006E747C" w:rsidP="00CA6D6E">
      <w:pPr>
        <w:rPr>
          <w:sz w:val="24"/>
          <w:szCs w:val="24"/>
        </w:rPr>
      </w:pPr>
    </w:p>
    <w:p w:rsidR="006E747C" w:rsidRDefault="006E747C" w:rsidP="00CA6D6E">
      <w:pPr>
        <w:rPr>
          <w:sz w:val="24"/>
          <w:szCs w:val="24"/>
        </w:rPr>
      </w:pPr>
    </w:p>
    <w:p w:rsidR="006E747C" w:rsidRDefault="006E747C" w:rsidP="00CA6D6E">
      <w:pPr>
        <w:rPr>
          <w:sz w:val="24"/>
          <w:szCs w:val="24"/>
        </w:rPr>
      </w:pPr>
    </w:p>
    <w:p w:rsidR="006E747C" w:rsidRDefault="006E747C" w:rsidP="00CA6D6E">
      <w:pPr>
        <w:rPr>
          <w:sz w:val="24"/>
          <w:szCs w:val="24"/>
        </w:rPr>
      </w:pPr>
    </w:p>
    <w:p w:rsidR="006E747C" w:rsidRDefault="006E747C" w:rsidP="00CA6D6E">
      <w:pPr>
        <w:rPr>
          <w:sz w:val="24"/>
          <w:szCs w:val="24"/>
        </w:rPr>
      </w:pPr>
    </w:p>
    <w:p w:rsidR="006E747C" w:rsidRDefault="006E747C" w:rsidP="00CA6D6E">
      <w:pPr>
        <w:rPr>
          <w:sz w:val="24"/>
          <w:szCs w:val="24"/>
        </w:rPr>
      </w:pPr>
    </w:p>
    <w:p w:rsidR="006E747C" w:rsidRDefault="006E747C" w:rsidP="00CA6D6E">
      <w:pPr>
        <w:rPr>
          <w:sz w:val="24"/>
          <w:szCs w:val="24"/>
        </w:rPr>
      </w:pPr>
    </w:p>
    <w:p w:rsidR="006E747C" w:rsidRDefault="006E747C" w:rsidP="00CA6D6E">
      <w:pPr>
        <w:rPr>
          <w:sz w:val="24"/>
          <w:szCs w:val="24"/>
        </w:rPr>
      </w:pPr>
    </w:p>
    <w:p w:rsidR="006E747C" w:rsidRDefault="006E747C" w:rsidP="00CA6D6E">
      <w:pPr>
        <w:rPr>
          <w:sz w:val="24"/>
          <w:szCs w:val="24"/>
        </w:rPr>
      </w:pPr>
    </w:p>
    <w:p w:rsidR="006E747C" w:rsidRDefault="006E747C" w:rsidP="00CA6D6E">
      <w:pPr>
        <w:rPr>
          <w:sz w:val="24"/>
          <w:szCs w:val="24"/>
        </w:rPr>
      </w:pPr>
    </w:p>
    <w:p w:rsidR="006E747C" w:rsidRDefault="006E747C" w:rsidP="00CA6D6E">
      <w:pPr>
        <w:rPr>
          <w:sz w:val="24"/>
          <w:szCs w:val="24"/>
        </w:rPr>
      </w:pPr>
    </w:p>
    <w:p w:rsidR="006E747C" w:rsidRDefault="006E747C" w:rsidP="00CA6D6E">
      <w:pPr>
        <w:rPr>
          <w:sz w:val="24"/>
          <w:szCs w:val="24"/>
        </w:rPr>
      </w:pPr>
    </w:p>
    <w:p w:rsidR="006E747C" w:rsidRDefault="006E747C" w:rsidP="00CA6D6E">
      <w:pPr>
        <w:rPr>
          <w:sz w:val="24"/>
          <w:szCs w:val="24"/>
        </w:rPr>
      </w:pPr>
    </w:p>
    <w:p w:rsidR="006E747C" w:rsidRDefault="006E747C" w:rsidP="00CA6D6E">
      <w:pPr>
        <w:rPr>
          <w:sz w:val="24"/>
          <w:szCs w:val="24"/>
        </w:rPr>
      </w:pPr>
    </w:p>
    <w:p w:rsidR="006E747C" w:rsidRDefault="006E747C" w:rsidP="00CA6D6E">
      <w:pPr>
        <w:rPr>
          <w:sz w:val="24"/>
          <w:szCs w:val="24"/>
        </w:rPr>
      </w:pPr>
    </w:p>
    <w:tbl>
      <w:tblPr>
        <w:tblW w:w="1064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250"/>
        <w:gridCol w:w="7392"/>
      </w:tblGrid>
      <w:tr w:rsidR="006E747C" w:rsidRPr="00607402" w:rsidTr="00916ED3">
        <w:trPr>
          <w:tblCellSpacing w:w="0" w:type="dxa"/>
        </w:trPr>
        <w:tc>
          <w:tcPr>
            <w:tcW w:w="3250" w:type="dxa"/>
            <w:vAlign w:val="center"/>
          </w:tcPr>
          <w:p w:rsidR="006E747C" w:rsidRPr="00607402" w:rsidRDefault="006E747C" w:rsidP="00916ED3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Актуальная проблема</w:t>
            </w:r>
          </w:p>
        </w:tc>
        <w:tc>
          <w:tcPr>
            <w:tcW w:w="7392" w:type="dxa"/>
            <w:vAlign w:val="center"/>
          </w:tcPr>
          <w:p w:rsidR="006E747C" w:rsidRPr="00607402" w:rsidRDefault="006E747C" w:rsidP="00916ED3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607402">
              <w:rPr>
                <w:sz w:val="24"/>
                <w:szCs w:val="24"/>
              </w:rPr>
              <w:t>Содержание коррекционной работы</w:t>
            </w:r>
          </w:p>
        </w:tc>
      </w:tr>
      <w:tr w:rsidR="006E747C" w:rsidRPr="0078719D" w:rsidTr="00916ED3">
        <w:trPr>
          <w:tblCellSpacing w:w="0" w:type="dxa"/>
        </w:trPr>
        <w:tc>
          <w:tcPr>
            <w:tcW w:w="10642" w:type="dxa"/>
            <w:gridSpan w:val="2"/>
            <w:vAlign w:val="center"/>
          </w:tcPr>
          <w:p w:rsidR="006E747C" w:rsidRPr="0078719D" w:rsidRDefault="006E747C" w:rsidP="00916ED3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Физическое развитие</w:t>
            </w:r>
          </w:p>
        </w:tc>
      </w:tr>
      <w:tr w:rsidR="006E747C" w:rsidRPr="00607402" w:rsidTr="00916ED3">
        <w:trPr>
          <w:tblCellSpacing w:w="0" w:type="dxa"/>
        </w:trPr>
        <w:tc>
          <w:tcPr>
            <w:tcW w:w="3250" w:type="dxa"/>
            <w:vAlign w:val="center"/>
          </w:tcPr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Pr="00607402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7392" w:type="dxa"/>
            <w:vAlign w:val="center"/>
          </w:tcPr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Pr="00607402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E747C" w:rsidRDefault="006E747C" w:rsidP="00CA6D6E">
      <w:pPr>
        <w:rPr>
          <w:sz w:val="24"/>
          <w:szCs w:val="24"/>
        </w:rPr>
      </w:pPr>
    </w:p>
    <w:p w:rsidR="006E747C" w:rsidRDefault="006E747C" w:rsidP="00CA6D6E">
      <w:pPr>
        <w:rPr>
          <w:sz w:val="24"/>
          <w:szCs w:val="24"/>
        </w:rPr>
      </w:pPr>
    </w:p>
    <w:tbl>
      <w:tblPr>
        <w:tblW w:w="1064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250"/>
        <w:gridCol w:w="7392"/>
      </w:tblGrid>
      <w:tr w:rsidR="006E747C" w:rsidRPr="00607402" w:rsidTr="00916ED3">
        <w:trPr>
          <w:tblCellSpacing w:w="0" w:type="dxa"/>
        </w:trPr>
        <w:tc>
          <w:tcPr>
            <w:tcW w:w="3250" w:type="dxa"/>
            <w:vAlign w:val="center"/>
          </w:tcPr>
          <w:p w:rsidR="006E747C" w:rsidRPr="00607402" w:rsidRDefault="006E747C" w:rsidP="00916ED3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Актуальная проблема</w:t>
            </w:r>
          </w:p>
        </w:tc>
        <w:tc>
          <w:tcPr>
            <w:tcW w:w="7392" w:type="dxa"/>
            <w:vAlign w:val="center"/>
          </w:tcPr>
          <w:p w:rsidR="006E747C" w:rsidRPr="00607402" w:rsidRDefault="006E747C" w:rsidP="00916ED3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607402">
              <w:rPr>
                <w:sz w:val="24"/>
                <w:szCs w:val="24"/>
              </w:rPr>
              <w:t>Содержание коррекционной работы</w:t>
            </w:r>
          </w:p>
        </w:tc>
      </w:tr>
      <w:tr w:rsidR="006E747C" w:rsidRPr="0078719D" w:rsidTr="00916ED3">
        <w:trPr>
          <w:tblCellSpacing w:w="0" w:type="dxa"/>
        </w:trPr>
        <w:tc>
          <w:tcPr>
            <w:tcW w:w="10642" w:type="dxa"/>
            <w:gridSpan w:val="2"/>
            <w:vAlign w:val="center"/>
          </w:tcPr>
          <w:p w:rsidR="006E747C" w:rsidRPr="0078719D" w:rsidRDefault="006E747C" w:rsidP="00916ED3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Речевое  развитие</w:t>
            </w:r>
          </w:p>
        </w:tc>
      </w:tr>
      <w:tr w:rsidR="006E747C" w:rsidRPr="00607402" w:rsidTr="00916ED3">
        <w:trPr>
          <w:tblCellSpacing w:w="0" w:type="dxa"/>
        </w:trPr>
        <w:tc>
          <w:tcPr>
            <w:tcW w:w="3250" w:type="dxa"/>
            <w:vAlign w:val="center"/>
          </w:tcPr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Pr="00607402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7392" w:type="dxa"/>
            <w:vAlign w:val="center"/>
          </w:tcPr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Pr="00607402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E747C" w:rsidRDefault="006E747C" w:rsidP="00CA6D6E">
      <w:pPr>
        <w:rPr>
          <w:sz w:val="24"/>
          <w:szCs w:val="24"/>
        </w:rPr>
      </w:pPr>
    </w:p>
    <w:tbl>
      <w:tblPr>
        <w:tblW w:w="1064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250"/>
        <w:gridCol w:w="7392"/>
      </w:tblGrid>
      <w:tr w:rsidR="006E747C" w:rsidRPr="00607402" w:rsidTr="00916ED3">
        <w:trPr>
          <w:tblCellSpacing w:w="0" w:type="dxa"/>
        </w:trPr>
        <w:tc>
          <w:tcPr>
            <w:tcW w:w="3250" w:type="dxa"/>
            <w:vAlign w:val="center"/>
          </w:tcPr>
          <w:p w:rsidR="006E747C" w:rsidRPr="00607402" w:rsidRDefault="006E747C" w:rsidP="00916ED3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Актуальная проблема</w:t>
            </w:r>
          </w:p>
        </w:tc>
        <w:tc>
          <w:tcPr>
            <w:tcW w:w="7392" w:type="dxa"/>
            <w:vAlign w:val="center"/>
          </w:tcPr>
          <w:p w:rsidR="006E747C" w:rsidRPr="00607402" w:rsidRDefault="006E747C" w:rsidP="00916ED3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607402">
              <w:rPr>
                <w:sz w:val="24"/>
                <w:szCs w:val="24"/>
              </w:rPr>
              <w:t>Содержание коррекционной работы</w:t>
            </w:r>
          </w:p>
        </w:tc>
      </w:tr>
      <w:tr w:rsidR="006E747C" w:rsidRPr="0078719D" w:rsidTr="00916ED3">
        <w:trPr>
          <w:tblCellSpacing w:w="0" w:type="dxa"/>
        </w:trPr>
        <w:tc>
          <w:tcPr>
            <w:tcW w:w="10642" w:type="dxa"/>
            <w:gridSpan w:val="2"/>
            <w:vAlign w:val="center"/>
          </w:tcPr>
          <w:p w:rsidR="006E747C" w:rsidRPr="0078719D" w:rsidRDefault="006E747C" w:rsidP="00916ED3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Познавательное  развитие</w:t>
            </w:r>
          </w:p>
        </w:tc>
      </w:tr>
      <w:tr w:rsidR="006E747C" w:rsidRPr="00607402" w:rsidTr="00916ED3">
        <w:trPr>
          <w:tblCellSpacing w:w="0" w:type="dxa"/>
        </w:trPr>
        <w:tc>
          <w:tcPr>
            <w:tcW w:w="3250" w:type="dxa"/>
            <w:vAlign w:val="center"/>
          </w:tcPr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Pr="00607402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7392" w:type="dxa"/>
            <w:vAlign w:val="center"/>
          </w:tcPr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Pr="00607402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E747C" w:rsidRDefault="006E747C" w:rsidP="00CA6D6E">
      <w:pPr>
        <w:rPr>
          <w:sz w:val="24"/>
          <w:szCs w:val="24"/>
        </w:rPr>
      </w:pPr>
    </w:p>
    <w:p w:rsidR="006E747C" w:rsidRDefault="006E747C" w:rsidP="00CA6D6E">
      <w:pPr>
        <w:rPr>
          <w:sz w:val="24"/>
          <w:szCs w:val="24"/>
        </w:rPr>
      </w:pPr>
    </w:p>
    <w:tbl>
      <w:tblPr>
        <w:tblW w:w="1064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250"/>
        <w:gridCol w:w="7392"/>
      </w:tblGrid>
      <w:tr w:rsidR="006E747C" w:rsidRPr="00607402" w:rsidTr="00916ED3">
        <w:trPr>
          <w:tblCellSpacing w:w="0" w:type="dxa"/>
        </w:trPr>
        <w:tc>
          <w:tcPr>
            <w:tcW w:w="3250" w:type="dxa"/>
            <w:vAlign w:val="center"/>
          </w:tcPr>
          <w:p w:rsidR="006E747C" w:rsidRPr="00607402" w:rsidRDefault="006E747C" w:rsidP="00916ED3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Актуальная проблема</w:t>
            </w:r>
          </w:p>
        </w:tc>
        <w:tc>
          <w:tcPr>
            <w:tcW w:w="7392" w:type="dxa"/>
            <w:vAlign w:val="center"/>
          </w:tcPr>
          <w:p w:rsidR="006E747C" w:rsidRPr="00607402" w:rsidRDefault="006E747C" w:rsidP="00916ED3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607402">
              <w:rPr>
                <w:sz w:val="24"/>
                <w:szCs w:val="24"/>
              </w:rPr>
              <w:t>Содержание коррекционной работы</w:t>
            </w:r>
          </w:p>
        </w:tc>
      </w:tr>
      <w:tr w:rsidR="006E747C" w:rsidRPr="0078719D" w:rsidTr="00916ED3">
        <w:trPr>
          <w:tblCellSpacing w:w="0" w:type="dxa"/>
        </w:trPr>
        <w:tc>
          <w:tcPr>
            <w:tcW w:w="10642" w:type="dxa"/>
            <w:gridSpan w:val="2"/>
            <w:vAlign w:val="center"/>
          </w:tcPr>
          <w:p w:rsidR="006E747C" w:rsidRPr="0078719D" w:rsidRDefault="006E747C" w:rsidP="00916ED3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Социально-коммуникативное развитие</w:t>
            </w:r>
          </w:p>
        </w:tc>
      </w:tr>
      <w:tr w:rsidR="006E747C" w:rsidRPr="00607402" w:rsidTr="00916ED3">
        <w:trPr>
          <w:tblCellSpacing w:w="0" w:type="dxa"/>
        </w:trPr>
        <w:tc>
          <w:tcPr>
            <w:tcW w:w="3250" w:type="dxa"/>
            <w:vAlign w:val="center"/>
          </w:tcPr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Pr="00607402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7392" w:type="dxa"/>
            <w:vAlign w:val="center"/>
          </w:tcPr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Pr="00607402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E747C" w:rsidRDefault="006E747C" w:rsidP="00CA6D6E">
      <w:pPr>
        <w:rPr>
          <w:sz w:val="24"/>
          <w:szCs w:val="24"/>
        </w:rPr>
      </w:pPr>
    </w:p>
    <w:p w:rsidR="006E747C" w:rsidRDefault="006E747C" w:rsidP="00CA6D6E">
      <w:pPr>
        <w:rPr>
          <w:sz w:val="24"/>
          <w:szCs w:val="24"/>
        </w:rPr>
      </w:pPr>
    </w:p>
    <w:tbl>
      <w:tblPr>
        <w:tblW w:w="1064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250"/>
        <w:gridCol w:w="7392"/>
      </w:tblGrid>
      <w:tr w:rsidR="006E747C" w:rsidRPr="00607402" w:rsidTr="00916ED3">
        <w:trPr>
          <w:tblCellSpacing w:w="0" w:type="dxa"/>
        </w:trPr>
        <w:tc>
          <w:tcPr>
            <w:tcW w:w="3250" w:type="dxa"/>
            <w:vAlign w:val="center"/>
          </w:tcPr>
          <w:p w:rsidR="006E747C" w:rsidRPr="00607402" w:rsidRDefault="006E747C" w:rsidP="00916ED3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Актуальная проблема</w:t>
            </w:r>
          </w:p>
        </w:tc>
        <w:tc>
          <w:tcPr>
            <w:tcW w:w="7392" w:type="dxa"/>
            <w:vAlign w:val="center"/>
          </w:tcPr>
          <w:p w:rsidR="006E747C" w:rsidRPr="00607402" w:rsidRDefault="006E747C" w:rsidP="00916ED3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607402">
              <w:rPr>
                <w:sz w:val="24"/>
                <w:szCs w:val="24"/>
              </w:rPr>
              <w:t>Содержание коррекционной работы</w:t>
            </w:r>
          </w:p>
        </w:tc>
      </w:tr>
      <w:tr w:rsidR="006E747C" w:rsidRPr="0078719D" w:rsidTr="00916ED3">
        <w:trPr>
          <w:tblCellSpacing w:w="0" w:type="dxa"/>
        </w:trPr>
        <w:tc>
          <w:tcPr>
            <w:tcW w:w="10642" w:type="dxa"/>
            <w:gridSpan w:val="2"/>
            <w:vAlign w:val="center"/>
          </w:tcPr>
          <w:p w:rsidR="006E747C" w:rsidRPr="0078719D" w:rsidRDefault="006E747C" w:rsidP="00916ED3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Художественно-эстетическое развитие</w:t>
            </w:r>
          </w:p>
        </w:tc>
      </w:tr>
      <w:tr w:rsidR="006E747C" w:rsidRPr="00607402" w:rsidTr="00916ED3">
        <w:trPr>
          <w:tblCellSpacing w:w="0" w:type="dxa"/>
        </w:trPr>
        <w:tc>
          <w:tcPr>
            <w:tcW w:w="3250" w:type="dxa"/>
            <w:vAlign w:val="center"/>
          </w:tcPr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Pr="00607402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7392" w:type="dxa"/>
            <w:vAlign w:val="center"/>
          </w:tcPr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Pr="00607402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E747C" w:rsidRDefault="006E747C" w:rsidP="00CA6D6E">
      <w:pPr>
        <w:rPr>
          <w:sz w:val="24"/>
          <w:szCs w:val="24"/>
        </w:rPr>
      </w:pPr>
    </w:p>
    <w:p w:rsidR="006E747C" w:rsidRDefault="006E747C" w:rsidP="00CA6D6E">
      <w:pPr>
        <w:rPr>
          <w:sz w:val="24"/>
          <w:szCs w:val="24"/>
        </w:rPr>
      </w:pPr>
    </w:p>
    <w:p w:rsidR="006E747C" w:rsidRDefault="006E747C" w:rsidP="00CA6D6E">
      <w:pPr>
        <w:pStyle w:val="ListParagraph"/>
        <w:ind w:left="0"/>
        <w:rPr>
          <w:rFonts w:ascii="Times New Roman" w:hAnsi="Times New Roman" w:cs="Times New Roman"/>
          <w:b/>
          <w:bCs/>
          <w:sz w:val="32"/>
          <w:szCs w:val="32"/>
        </w:rPr>
      </w:pPr>
    </w:p>
    <w:p w:rsidR="006E747C" w:rsidRDefault="006E747C" w:rsidP="00CA6D6E">
      <w:pPr>
        <w:pStyle w:val="ListParagraph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7065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Специальные условия организации педагогического процесса</w:t>
      </w:r>
    </w:p>
    <w:p w:rsidR="006E747C" w:rsidRPr="00D10698" w:rsidRDefault="006E747C" w:rsidP="00CA6D6E">
      <w:pPr>
        <w:pStyle w:val="ListParagraph"/>
        <w:ind w:left="0"/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49"/>
        <w:gridCol w:w="4241"/>
        <w:gridCol w:w="4477"/>
      </w:tblGrid>
      <w:tr w:rsidR="006E747C" w:rsidRPr="002E3EBB" w:rsidTr="00916ED3">
        <w:tc>
          <w:tcPr>
            <w:tcW w:w="1735" w:type="dxa"/>
          </w:tcPr>
          <w:p w:rsidR="006E747C" w:rsidRPr="005F1E35" w:rsidRDefault="006E747C" w:rsidP="00916ED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F1E3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Направления деятельности</w:t>
            </w:r>
          </w:p>
        </w:tc>
        <w:tc>
          <w:tcPr>
            <w:tcW w:w="0" w:type="auto"/>
            <w:gridSpan w:val="2"/>
          </w:tcPr>
          <w:p w:rsidR="006E747C" w:rsidRPr="005F1E35" w:rsidRDefault="006E747C" w:rsidP="00916ED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F1E3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Потребности ребенка</w:t>
            </w:r>
          </w:p>
        </w:tc>
      </w:tr>
      <w:tr w:rsidR="006E747C" w:rsidRPr="002E3EBB" w:rsidTr="00916ED3">
        <w:tc>
          <w:tcPr>
            <w:tcW w:w="1735" w:type="dxa"/>
          </w:tcPr>
          <w:p w:rsidR="006E747C" w:rsidRDefault="006E747C" w:rsidP="00916ED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F1E3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Построение образовательного процесса</w:t>
            </w:r>
          </w:p>
          <w:p w:rsidR="006E747C" w:rsidRDefault="006E747C" w:rsidP="00916ED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6E747C" w:rsidRDefault="006E747C" w:rsidP="00916ED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6E747C" w:rsidRPr="005F1E35" w:rsidRDefault="006E747C" w:rsidP="00916ED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</w:tcPr>
          <w:p w:rsidR="006E747C" w:rsidRPr="005F1E35" w:rsidRDefault="006E747C" w:rsidP="00916ED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6E747C" w:rsidRDefault="006E747C" w:rsidP="00916ED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</w:p>
          <w:p w:rsidR="006E747C" w:rsidRPr="005F1E35" w:rsidRDefault="006E747C" w:rsidP="00916ED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</w:tr>
      <w:tr w:rsidR="006E747C" w:rsidRPr="002E3EBB" w:rsidTr="00916ED3">
        <w:tc>
          <w:tcPr>
            <w:tcW w:w="1735" w:type="dxa"/>
          </w:tcPr>
          <w:p w:rsidR="006E747C" w:rsidRDefault="006E747C" w:rsidP="00916ED3">
            <w:pPr>
              <w:widowControl w:val="0"/>
              <w:shd w:val="clear" w:color="auto" w:fill="FFFFFF"/>
              <w:tabs>
                <w:tab w:val="left" w:pos="202"/>
              </w:tabs>
              <w:overflowPunct w:val="0"/>
              <w:autoSpaceDE w:val="0"/>
              <w:autoSpaceDN w:val="0"/>
              <w:adjustRightInd w:val="0"/>
              <w:spacing w:before="65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F1E3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Спец.  организация рабочего поля и рабочего мес</w:t>
            </w:r>
            <w:r w:rsidRPr="005F1E3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softHyphen/>
              <w:t>та ребенка</w:t>
            </w:r>
          </w:p>
          <w:p w:rsidR="006E747C" w:rsidRPr="005F1E35" w:rsidRDefault="006E747C" w:rsidP="00916ED3">
            <w:pPr>
              <w:widowControl w:val="0"/>
              <w:shd w:val="clear" w:color="auto" w:fill="FFFFFF"/>
              <w:tabs>
                <w:tab w:val="left" w:pos="202"/>
              </w:tabs>
              <w:overflowPunct w:val="0"/>
              <w:autoSpaceDE w:val="0"/>
              <w:autoSpaceDN w:val="0"/>
              <w:adjustRightInd w:val="0"/>
              <w:spacing w:before="65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</w:tcPr>
          <w:p w:rsidR="006E747C" w:rsidRPr="005F1E35" w:rsidRDefault="006E747C" w:rsidP="0090323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</w:tr>
      <w:tr w:rsidR="006E747C" w:rsidRPr="002E3EBB" w:rsidTr="00916ED3">
        <w:tc>
          <w:tcPr>
            <w:tcW w:w="1735" w:type="dxa"/>
          </w:tcPr>
          <w:p w:rsidR="006E747C" w:rsidRDefault="006E747C" w:rsidP="00916ED3">
            <w:pPr>
              <w:shd w:val="clear" w:color="auto" w:fill="FFFFFF"/>
              <w:tabs>
                <w:tab w:val="left" w:pos="202"/>
              </w:tabs>
              <w:overflowPunct w:val="0"/>
              <w:autoSpaceDE w:val="0"/>
              <w:autoSpaceDN w:val="0"/>
              <w:adjustRightInd w:val="0"/>
              <w:spacing w:before="58"/>
              <w:ind w:right="65"/>
              <w:jc w:val="both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F1E3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Спец. организация рабочей позы ребенка</w:t>
            </w:r>
          </w:p>
          <w:p w:rsidR="006E747C" w:rsidRDefault="006E747C" w:rsidP="00916ED3">
            <w:pPr>
              <w:shd w:val="clear" w:color="auto" w:fill="FFFFFF"/>
              <w:tabs>
                <w:tab w:val="left" w:pos="202"/>
              </w:tabs>
              <w:overflowPunct w:val="0"/>
              <w:autoSpaceDE w:val="0"/>
              <w:autoSpaceDN w:val="0"/>
              <w:adjustRightInd w:val="0"/>
              <w:spacing w:before="58"/>
              <w:ind w:right="65"/>
              <w:jc w:val="both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6E747C" w:rsidRPr="005F1E35" w:rsidRDefault="006E747C" w:rsidP="00916ED3">
            <w:pPr>
              <w:shd w:val="clear" w:color="auto" w:fill="FFFFFF"/>
              <w:tabs>
                <w:tab w:val="left" w:pos="202"/>
              </w:tabs>
              <w:overflowPunct w:val="0"/>
              <w:autoSpaceDE w:val="0"/>
              <w:autoSpaceDN w:val="0"/>
              <w:adjustRightInd w:val="0"/>
              <w:spacing w:before="58"/>
              <w:ind w:right="65"/>
              <w:jc w:val="both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</w:tcPr>
          <w:p w:rsidR="006E747C" w:rsidRPr="005F1E35" w:rsidRDefault="006E747C" w:rsidP="00916ED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6E747C" w:rsidRPr="005F1E35" w:rsidRDefault="006E747C" w:rsidP="00916ED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E747C" w:rsidRPr="002E3EBB" w:rsidTr="00916ED3">
        <w:tc>
          <w:tcPr>
            <w:tcW w:w="1735" w:type="dxa"/>
          </w:tcPr>
          <w:p w:rsidR="006E747C" w:rsidRPr="005F1E35" w:rsidRDefault="006E747C" w:rsidP="00916ED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F1E3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Индивидуальные ритм и темп </w:t>
            </w:r>
          </w:p>
          <w:p w:rsidR="006E747C" w:rsidRDefault="006E747C" w:rsidP="00916ED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F1E3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деятель</w:t>
            </w:r>
            <w:r w:rsidRPr="005F1E3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softHyphen/>
              <w:t>ности</w:t>
            </w:r>
          </w:p>
          <w:p w:rsidR="006E747C" w:rsidRDefault="006E747C" w:rsidP="00916ED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6E747C" w:rsidRDefault="006E747C" w:rsidP="00916ED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6E747C" w:rsidRPr="005F1E35" w:rsidRDefault="006E747C" w:rsidP="00916ED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</w:tcPr>
          <w:p w:rsidR="006E747C" w:rsidRPr="005F1E35" w:rsidRDefault="006E747C" w:rsidP="00916ED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E747C" w:rsidRPr="005F1E35" w:rsidRDefault="006E747C" w:rsidP="00916ED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E747C" w:rsidRPr="005F1E35" w:rsidRDefault="006E747C" w:rsidP="00916ED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E747C" w:rsidRPr="005F1E35" w:rsidRDefault="006E747C" w:rsidP="00916ED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747C" w:rsidRPr="002E3EBB" w:rsidTr="00916ED3">
        <w:tc>
          <w:tcPr>
            <w:tcW w:w="1735" w:type="dxa"/>
          </w:tcPr>
          <w:p w:rsidR="006E747C" w:rsidRDefault="006E747C" w:rsidP="00916ED3">
            <w:pPr>
              <w:widowControl w:val="0"/>
              <w:shd w:val="clear" w:color="auto" w:fill="FFFFFF"/>
              <w:tabs>
                <w:tab w:val="left" w:pos="187"/>
              </w:tabs>
              <w:overflowPunct w:val="0"/>
              <w:autoSpaceDE w:val="0"/>
              <w:autoSpaceDN w:val="0"/>
              <w:adjustRightInd w:val="0"/>
              <w:ind w:right="79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F1E3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Специальные дозировки различ</w:t>
            </w:r>
            <w:r w:rsidRPr="005F1E3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softHyphen/>
              <w:t>ных видов нагрузки</w:t>
            </w:r>
            <w:r w:rsidRPr="005F1E3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E747C" w:rsidRDefault="006E747C" w:rsidP="00916ED3">
            <w:pPr>
              <w:widowControl w:val="0"/>
              <w:shd w:val="clear" w:color="auto" w:fill="FFFFFF"/>
              <w:tabs>
                <w:tab w:val="left" w:pos="187"/>
              </w:tabs>
              <w:overflowPunct w:val="0"/>
              <w:autoSpaceDE w:val="0"/>
              <w:autoSpaceDN w:val="0"/>
              <w:adjustRightInd w:val="0"/>
              <w:ind w:right="79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E747C" w:rsidRDefault="006E747C" w:rsidP="00916ED3">
            <w:pPr>
              <w:widowControl w:val="0"/>
              <w:shd w:val="clear" w:color="auto" w:fill="FFFFFF"/>
              <w:tabs>
                <w:tab w:val="left" w:pos="187"/>
              </w:tabs>
              <w:overflowPunct w:val="0"/>
              <w:autoSpaceDE w:val="0"/>
              <w:autoSpaceDN w:val="0"/>
              <w:adjustRightInd w:val="0"/>
              <w:ind w:right="79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E747C" w:rsidRPr="005F1E35" w:rsidRDefault="006E747C" w:rsidP="00916ED3">
            <w:pPr>
              <w:widowControl w:val="0"/>
              <w:shd w:val="clear" w:color="auto" w:fill="FFFFFF"/>
              <w:tabs>
                <w:tab w:val="left" w:pos="187"/>
              </w:tabs>
              <w:overflowPunct w:val="0"/>
              <w:autoSpaceDE w:val="0"/>
              <w:autoSpaceDN w:val="0"/>
              <w:adjustRightInd w:val="0"/>
              <w:ind w:right="79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E747C" w:rsidRPr="005F1E35" w:rsidRDefault="006E747C" w:rsidP="00916ED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59" w:type="dxa"/>
          </w:tcPr>
          <w:p w:rsidR="006E747C" w:rsidRPr="001303AB" w:rsidRDefault="006E747C" w:rsidP="00916ED3">
            <w:pPr>
              <w:widowControl w:val="0"/>
              <w:shd w:val="clear" w:color="auto" w:fill="FFFFFF"/>
              <w:tabs>
                <w:tab w:val="left" w:pos="187"/>
              </w:tabs>
              <w:overflowPunct w:val="0"/>
              <w:autoSpaceDE w:val="0"/>
              <w:autoSpaceDN w:val="0"/>
              <w:adjustRightInd w:val="0"/>
              <w:ind w:right="79"/>
              <w:textAlignment w:val="baseline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6E747C" w:rsidRPr="005F1E35" w:rsidRDefault="006E747C" w:rsidP="00916ED3">
            <w:pPr>
              <w:widowControl w:val="0"/>
              <w:shd w:val="clear" w:color="auto" w:fill="FFFFFF"/>
              <w:tabs>
                <w:tab w:val="left" w:pos="187"/>
              </w:tabs>
              <w:overflowPunct w:val="0"/>
              <w:autoSpaceDE w:val="0"/>
              <w:autoSpaceDN w:val="0"/>
              <w:adjustRightInd w:val="0"/>
              <w:ind w:right="79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6" w:type="dxa"/>
          </w:tcPr>
          <w:p w:rsidR="006E747C" w:rsidRPr="005F1E35" w:rsidRDefault="006E747C" w:rsidP="00903238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E747C" w:rsidRPr="002E3EBB" w:rsidTr="00916ED3">
        <w:tc>
          <w:tcPr>
            <w:tcW w:w="1735" w:type="dxa"/>
          </w:tcPr>
          <w:p w:rsidR="006E747C" w:rsidRPr="005F1E35" w:rsidRDefault="006E747C" w:rsidP="00916ED3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7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F1E3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Методы и прием</w:t>
            </w:r>
          </w:p>
          <w:p w:rsidR="006E747C" w:rsidRDefault="006E747C" w:rsidP="00916ED3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7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F1E3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работы с ребенком</w:t>
            </w:r>
          </w:p>
          <w:p w:rsidR="006E747C" w:rsidRDefault="006E747C" w:rsidP="00916ED3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7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6E747C" w:rsidRDefault="006E747C" w:rsidP="00916ED3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7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6E747C" w:rsidRDefault="006E747C" w:rsidP="00916ED3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7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6E747C" w:rsidRPr="005F1E35" w:rsidRDefault="006E747C" w:rsidP="00916ED3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7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</w:tcPr>
          <w:p w:rsidR="006E747C" w:rsidRPr="005F1E35" w:rsidRDefault="006E747C" w:rsidP="00916ED3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7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E747C" w:rsidRDefault="006E747C" w:rsidP="00916ED3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7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E747C" w:rsidRPr="005F1E35" w:rsidRDefault="006E747C" w:rsidP="00916ED3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7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E747C" w:rsidRPr="005F1E35" w:rsidRDefault="006E747C" w:rsidP="00916ED3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7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E747C" w:rsidRDefault="006E747C" w:rsidP="00CA6D6E">
      <w:pPr>
        <w:jc w:val="both"/>
        <w:rPr>
          <w:sz w:val="28"/>
          <w:szCs w:val="28"/>
        </w:rPr>
      </w:pPr>
    </w:p>
    <w:p w:rsidR="006E747C" w:rsidRDefault="006E747C" w:rsidP="00CA6D6E">
      <w:pPr>
        <w:jc w:val="both"/>
        <w:rPr>
          <w:sz w:val="28"/>
          <w:szCs w:val="28"/>
        </w:rPr>
      </w:pPr>
    </w:p>
    <w:p w:rsidR="006E747C" w:rsidRDefault="006E747C" w:rsidP="00CA6D6E">
      <w:pPr>
        <w:jc w:val="both"/>
        <w:rPr>
          <w:sz w:val="28"/>
          <w:szCs w:val="28"/>
        </w:rPr>
      </w:pPr>
    </w:p>
    <w:p w:rsidR="006E747C" w:rsidRDefault="006E747C" w:rsidP="00CA6D6E">
      <w:pPr>
        <w:jc w:val="both"/>
        <w:rPr>
          <w:sz w:val="28"/>
          <w:szCs w:val="28"/>
        </w:rPr>
      </w:pPr>
    </w:p>
    <w:p w:rsidR="006E747C" w:rsidRDefault="006E747C" w:rsidP="00CA6D6E">
      <w:pPr>
        <w:jc w:val="both"/>
        <w:rPr>
          <w:sz w:val="28"/>
          <w:szCs w:val="28"/>
        </w:rPr>
      </w:pPr>
    </w:p>
    <w:p w:rsidR="006E747C" w:rsidRDefault="006E747C" w:rsidP="00CA6D6E">
      <w:pPr>
        <w:jc w:val="both"/>
        <w:rPr>
          <w:sz w:val="28"/>
          <w:szCs w:val="28"/>
        </w:rPr>
      </w:pPr>
    </w:p>
    <w:p w:rsidR="006E747C" w:rsidRPr="00D421D3" w:rsidRDefault="006E747C" w:rsidP="00CA6D6E">
      <w:pPr>
        <w:jc w:val="both"/>
        <w:rPr>
          <w:sz w:val="28"/>
          <w:szCs w:val="28"/>
        </w:rPr>
      </w:pPr>
    </w:p>
    <w:p w:rsidR="006E747C" w:rsidRDefault="006E747C" w:rsidP="00CA6D6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</w:t>
      </w:r>
      <w:r w:rsidRPr="00FC231F">
        <w:rPr>
          <w:rFonts w:ascii="Times New Roman" w:hAnsi="Times New Roman"/>
          <w:b/>
          <w:bCs/>
          <w:sz w:val="28"/>
          <w:szCs w:val="28"/>
        </w:rPr>
        <w:t>ндивидуальный образовательный маршрут</w:t>
      </w:r>
      <w:r>
        <w:rPr>
          <w:rFonts w:ascii="Times New Roman" w:hAnsi="Times New Roman"/>
          <w:b/>
          <w:bCs/>
          <w:sz w:val="28"/>
          <w:szCs w:val="28"/>
        </w:rPr>
        <w:t xml:space="preserve"> Власова Тимофея</w:t>
      </w:r>
    </w:p>
    <w:p w:rsidR="006E747C" w:rsidRPr="0079014B" w:rsidRDefault="006E747C" w:rsidP="00CA6D6E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</w:t>
      </w:r>
    </w:p>
    <w:p w:rsidR="006E747C" w:rsidRPr="00E361AD" w:rsidRDefault="006E747C" w:rsidP="00CA6D6E">
      <w:pPr>
        <w:rPr>
          <w:rFonts w:ascii="Times New Roman" w:hAnsi="Times New Roman"/>
          <w:b/>
          <w:bCs/>
          <w:i/>
          <w:iCs/>
          <w:sz w:val="28"/>
          <w:szCs w:val="28"/>
        </w:rPr>
      </w:pPr>
    </w:p>
    <w:tbl>
      <w:tblPr>
        <w:tblW w:w="1088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064"/>
        <w:gridCol w:w="1980"/>
        <w:gridCol w:w="2530"/>
        <w:gridCol w:w="2310"/>
      </w:tblGrid>
      <w:tr w:rsidR="006E747C" w:rsidRPr="00E361AD" w:rsidTr="00916ED3">
        <w:trPr>
          <w:trHeight w:val="480"/>
        </w:trPr>
        <w:tc>
          <w:tcPr>
            <w:tcW w:w="4064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61AD">
              <w:rPr>
                <w:rFonts w:ascii="Times New Roman" w:hAnsi="Times New Roman"/>
                <w:b/>
                <w:bCs/>
                <w:sz w:val="28"/>
                <w:szCs w:val="28"/>
              </w:rPr>
              <w:t>Направление работы</w:t>
            </w: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98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61AD">
              <w:rPr>
                <w:rFonts w:ascii="Times New Roman" w:hAnsi="Times New Roman"/>
                <w:b/>
                <w:bCs/>
                <w:sz w:val="28"/>
                <w:szCs w:val="28"/>
              </w:rPr>
              <w:t>Кол-во занятий</w:t>
            </w:r>
          </w:p>
        </w:tc>
        <w:tc>
          <w:tcPr>
            <w:tcW w:w="253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61AD">
              <w:rPr>
                <w:rFonts w:ascii="Times New Roman" w:hAnsi="Times New Roman"/>
                <w:b/>
                <w:bCs/>
                <w:sz w:val="28"/>
                <w:szCs w:val="28"/>
              </w:rPr>
              <w:t>Форма проведения</w:t>
            </w:r>
          </w:p>
        </w:tc>
        <w:tc>
          <w:tcPr>
            <w:tcW w:w="231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61AD">
              <w:rPr>
                <w:rFonts w:ascii="Times New Roman" w:hAnsi="Times New Roman"/>
                <w:b/>
                <w:bCs/>
                <w:sz w:val="28"/>
                <w:szCs w:val="28"/>
              </w:rPr>
              <w:t>Специалист</w:t>
            </w:r>
          </w:p>
        </w:tc>
      </w:tr>
      <w:tr w:rsidR="006E747C" w:rsidRPr="00E361AD" w:rsidTr="00916ED3">
        <w:trPr>
          <w:trHeight w:val="496"/>
        </w:trPr>
        <w:tc>
          <w:tcPr>
            <w:tcW w:w="4064" w:type="dxa"/>
          </w:tcPr>
          <w:p w:rsidR="006E747C" w:rsidRPr="00E361AD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  <w:r w:rsidRPr="00E361AD">
              <w:rPr>
                <w:rFonts w:ascii="Times New Roman" w:hAnsi="Times New Roman"/>
                <w:sz w:val="24"/>
                <w:szCs w:val="24"/>
              </w:rPr>
              <w:t>Педагогическая помощь: непосредственно образовательная деятельность по областям, совместная деятельность ребенка и взрослого, коррекционная работа, в ходе режимных моментов</w:t>
            </w:r>
          </w:p>
          <w:p w:rsidR="006E747C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032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47C" w:rsidRPr="00E361AD" w:rsidTr="00916ED3">
        <w:trPr>
          <w:trHeight w:val="720"/>
        </w:trPr>
        <w:tc>
          <w:tcPr>
            <w:tcW w:w="4064" w:type="dxa"/>
          </w:tcPr>
          <w:p w:rsidR="006E747C" w:rsidRPr="00E361AD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  <w:r w:rsidRPr="00E361AD">
              <w:rPr>
                <w:rFonts w:ascii="Times New Roman" w:hAnsi="Times New Roman"/>
                <w:sz w:val="24"/>
                <w:szCs w:val="24"/>
              </w:rPr>
              <w:t xml:space="preserve">Тифлопедагогическое сопровождение по оказанию комплексной помощи: развитие зрительного восприятия, осязания и мелкой моторики, пространственная и социально-бытовая ориентировки </w:t>
            </w:r>
          </w:p>
          <w:p w:rsidR="006E747C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6E747C" w:rsidRPr="00E361AD" w:rsidRDefault="006E747C" w:rsidP="00916E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47C" w:rsidRPr="00E361AD" w:rsidTr="00916ED3">
        <w:trPr>
          <w:trHeight w:val="496"/>
        </w:trPr>
        <w:tc>
          <w:tcPr>
            <w:tcW w:w="4064" w:type="dxa"/>
          </w:tcPr>
          <w:p w:rsidR="006E747C" w:rsidRPr="00E361AD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  <w:r w:rsidRPr="00E361AD">
              <w:rPr>
                <w:rFonts w:ascii="Times New Roman" w:hAnsi="Times New Roman"/>
                <w:sz w:val="24"/>
                <w:szCs w:val="24"/>
              </w:rPr>
              <w:t>Психологическая помощь:</w:t>
            </w:r>
          </w:p>
          <w:p w:rsidR="006E747C" w:rsidRPr="00E361AD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  <w:r w:rsidRPr="00E361AD">
              <w:rPr>
                <w:rFonts w:ascii="Times New Roman" w:hAnsi="Times New Roman"/>
                <w:sz w:val="24"/>
                <w:szCs w:val="24"/>
              </w:rPr>
              <w:t xml:space="preserve"> – игровое взаимодействие в сенсорной комнате по развитию эмоционально-волевой сферы</w:t>
            </w:r>
          </w:p>
          <w:p w:rsidR="006E747C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6E747C" w:rsidRPr="00E361AD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3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47C" w:rsidRPr="00E361AD" w:rsidTr="00916ED3">
        <w:trPr>
          <w:trHeight w:val="496"/>
        </w:trPr>
        <w:tc>
          <w:tcPr>
            <w:tcW w:w="4064" w:type="dxa"/>
          </w:tcPr>
          <w:p w:rsidR="006E747C" w:rsidRPr="00E361AD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  <w:r w:rsidRPr="00E361AD">
              <w:rPr>
                <w:rFonts w:ascii="Times New Roman" w:hAnsi="Times New Roman"/>
                <w:sz w:val="24"/>
                <w:szCs w:val="24"/>
              </w:rPr>
              <w:t xml:space="preserve">Логопедическое сопровождение по оказанию комплексной помощи: </w:t>
            </w:r>
          </w:p>
        </w:tc>
        <w:tc>
          <w:tcPr>
            <w:tcW w:w="198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0" w:type="dxa"/>
          </w:tcPr>
          <w:p w:rsidR="006E747C" w:rsidRPr="00E361AD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747C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47C" w:rsidRPr="00E361AD" w:rsidTr="00916ED3">
        <w:trPr>
          <w:trHeight w:val="480"/>
        </w:trPr>
        <w:tc>
          <w:tcPr>
            <w:tcW w:w="4064" w:type="dxa"/>
          </w:tcPr>
          <w:p w:rsidR="006E747C" w:rsidRPr="00E361AD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  <w:r w:rsidRPr="00E361AD">
              <w:rPr>
                <w:rFonts w:ascii="Times New Roman" w:hAnsi="Times New Roman"/>
                <w:sz w:val="24"/>
                <w:szCs w:val="24"/>
              </w:rPr>
              <w:t>Музыкальные занятия</w:t>
            </w:r>
          </w:p>
          <w:p w:rsidR="006E747C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47C" w:rsidRPr="00E361AD" w:rsidTr="00916ED3">
        <w:trPr>
          <w:trHeight w:val="480"/>
        </w:trPr>
        <w:tc>
          <w:tcPr>
            <w:tcW w:w="4064" w:type="dxa"/>
          </w:tcPr>
          <w:p w:rsidR="006E747C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  <w:r w:rsidRPr="00E361AD">
              <w:rPr>
                <w:rFonts w:ascii="Times New Roman" w:hAnsi="Times New Roman"/>
                <w:sz w:val="24"/>
                <w:szCs w:val="24"/>
              </w:rPr>
              <w:t>Физкультурные занятия</w:t>
            </w:r>
          </w:p>
          <w:p w:rsidR="006E747C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0" w:type="dxa"/>
          </w:tcPr>
          <w:p w:rsidR="006E747C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47C" w:rsidRPr="00E361AD" w:rsidTr="00916ED3">
        <w:trPr>
          <w:trHeight w:val="480"/>
        </w:trPr>
        <w:tc>
          <w:tcPr>
            <w:tcW w:w="4064" w:type="dxa"/>
          </w:tcPr>
          <w:p w:rsidR="006E747C" w:rsidRPr="00E361AD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  <w:r w:rsidRPr="00E361AD">
              <w:rPr>
                <w:rFonts w:ascii="Times New Roman" w:hAnsi="Times New Roman"/>
                <w:sz w:val="24"/>
                <w:szCs w:val="24"/>
              </w:rPr>
              <w:t>Осмотр врача – офтальмолога</w:t>
            </w:r>
          </w:p>
        </w:tc>
        <w:tc>
          <w:tcPr>
            <w:tcW w:w="198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47C" w:rsidRPr="00E361AD" w:rsidTr="00916ED3">
        <w:trPr>
          <w:trHeight w:val="480"/>
        </w:trPr>
        <w:tc>
          <w:tcPr>
            <w:tcW w:w="4064" w:type="dxa"/>
          </w:tcPr>
          <w:p w:rsidR="006E747C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  <w:r w:rsidRPr="00E361AD">
              <w:rPr>
                <w:rFonts w:ascii="Times New Roman" w:hAnsi="Times New Roman"/>
                <w:sz w:val="24"/>
                <w:szCs w:val="24"/>
              </w:rPr>
              <w:t xml:space="preserve">Занятия на ортоптических приборах </w:t>
            </w:r>
          </w:p>
          <w:p w:rsidR="006E747C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747C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747C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747C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0" w:type="dxa"/>
          </w:tcPr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0" w:type="dxa"/>
          </w:tcPr>
          <w:p w:rsidR="006E747C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E361AD" w:rsidRDefault="006E747C" w:rsidP="00916E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E747C" w:rsidRDefault="006E747C" w:rsidP="00CA6D6E">
      <w:pPr>
        <w:spacing w:before="100" w:beforeAutospacing="1" w:after="100" w:afterAutospacing="1"/>
        <w:rPr>
          <w:b/>
          <w:sz w:val="24"/>
          <w:szCs w:val="24"/>
        </w:rPr>
      </w:pPr>
    </w:p>
    <w:p w:rsidR="006E747C" w:rsidRDefault="006E747C" w:rsidP="00CA6D6E">
      <w:pPr>
        <w:spacing w:before="100" w:beforeAutospacing="1" w:after="100" w:afterAutospacing="1"/>
        <w:rPr>
          <w:b/>
          <w:sz w:val="24"/>
          <w:szCs w:val="24"/>
        </w:rPr>
      </w:pPr>
    </w:p>
    <w:p w:rsidR="006E747C" w:rsidRDefault="006E747C" w:rsidP="00CA6D6E">
      <w:pPr>
        <w:spacing w:before="100" w:beforeAutospacing="1" w:after="100" w:afterAutospacing="1"/>
        <w:rPr>
          <w:b/>
          <w:sz w:val="24"/>
          <w:szCs w:val="24"/>
        </w:rPr>
      </w:pPr>
    </w:p>
    <w:p w:rsidR="006E747C" w:rsidRDefault="006E747C" w:rsidP="00CA6D6E">
      <w:pPr>
        <w:spacing w:before="100" w:beforeAutospacing="1" w:after="100" w:afterAutospacing="1"/>
        <w:rPr>
          <w:b/>
          <w:sz w:val="24"/>
          <w:szCs w:val="24"/>
        </w:rPr>
      </w:pPr>
    </w:p>
    <w:p w:rsidR="006E747C" w:rsidRDefault="006E747C" w:rsidP="00CA6D6E">
      <w:pPr>
        <w:spacing w:before="100" w:beforeAutospacing="1" w:after="100" w:afterAutospacing="1"/>
        <w:rPr>
          <w:b/>
          <w:sz w:val="24"/>
          <w:szCs w:val="24"/>
        </w:rPr>
      </w:pPr>
    </w:p>
    <w:p w:rsidR="006E747C" w:rsidRPr="0074694A" w:rsidRDefault="006E747C" w:rsidP="00CA6D6E">
      <w:pPr>
        <w:spacing w:before="100" w:beforeAutospacing="1" w:after="100" w:afterAutospacing="1"/>
        <w:jc w:val="center"/>
        <w:rPr>
          <w:rFonts w:ascii="Times New Roman" w:hAnsi="Times New Roman"/>
          <w:b/>
          <w:sz w:val="28"/>
          <w:szCs w:val="28"/>
        </w:rPr>
      </w:pPr>
      <w:r w:rsidRPr="0074694A">
        <w:rPr>
          <w:rFonts w:ascii="Times New Roman" w:hAnsi="Times New Roman"/>
          <w:b/>
          <w:sz w:val="28"/>
          <w:szCs w:val="28"/>
        </w:rPr>
        <w:t xml:space="preserve">Динамический лист наблюдения </w:t>
      </w:r>
    </w:p>
    <w:tbl>
      <w:tblPr>
        <w:tblW w:w="105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1990"/>
        <w:gridCol w:w="4399"/>
        <w:gridCol w:w="4111"/>
      </w:tblGrid>
      <w:tr w:rsidR="006E747C" w:rsidRPr="00607402" w:rsidTr="00916ED3">
        <w:trPr>
          <w:tblCellSpacing w:w="0" w:type="dxa"/>
        </w:trPr>
        <w:tc>
          <w:tcPr>
            <w:tcW w:w="1990" w:type="dxa"/>
            <w:vMerge w:val="restart"/>
            <w:vAlign w:val="center"/>
          </w:tcPr>
          <w:p w:rsidR="006E747C" w:rsidRPr="0079014B" w:rsidRDefault="006E747C" w:rsidP="00916ED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014B">
              <w:rPr>
                <w:rFonts w:ascii="Times New Roman" w:hAnsi="Times New Roman"/>
                <w:b/>
                <w:sz w:val="24"/>
                <w:szCs w:val="24"/>
              </w:rPr>
              <w:t>Образовательные области</w:t>
            </w:r>
          </w:p>
        </w:tc>
        <w:tc>
          <w:tcPr>
            <w:tcW w:w="8510" w:type="dxa"/>
            <w:gridSpan w:val="2"/>
          </w:tcPr>
          <w:p w:rsidR="006E747C" w:rsidRPr="0079014B" w:rsidRDefault="006E747C" w:rsidP="00916ED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014B">
              <w:rPr>
                <w:rFonts w:ascii="Times New Roman" w:hAnsi="Times New Roman"/>
                <w:b/>
                <w:sz w:val="24"/>
                <w:szCs w:val="24"/>
              </w:rPr>
              <w:t>Результаты диагностики</w:t>
            </w:r>
          </w:p>
        </w:tc>
      </w:tr>
      <w:tr w:rsidR="006E747C" w:rsidRPr="00607402" w:rsidTr="00916ED3">
        <w:trPr>
          <w:tblCellSpacing w:w="0" w:type="dxa"/>
        </w:trPr>
        <w:tc>
          <w:tcPr>
            <w:tcW w:w="1990" w:type="dxa"/>
            <w:vMerge/>
            <w:vAlign w:val="center"/>
          </w:tcPr>
          <w:p w:rsidR="006E747C" w:rsidRPr="0079014B" w:rsidRDefault="006E747C" w:rsidP="00916ED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9" w:type="dxa"/>
          </w:tcPr>
          <w:p w:rsidR="006E747C" w:rsidRPr="0079014B" w:rsidRDefault="006E747C" w:rsidP="00916ED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014B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4111" w:type="dxa"/>
          </w:tcPr>
          <w:p w:rsidR="006E747C" w:rsidRPr="0079014B" w:rsidRDefault="006E747C" w:rsidP="00916ED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014B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</w:tr>
      <w:tr w:rsidR="006E747C" w:rsidRPr="00607402" w:rsidTr="00916ED3">
        <w:trPr>
          <w:tblCellSpacing w:w="0" w:type="dxa"/>
        </w:trPr>
        <w:tc>
          <w:tcPr>
            <w:tcW w:w="1990" w:type="dxa"/>
            <w:vAlign w:val="center"/>
          </w:tcPr>
          <w:p w:rsidR="006E747C" w:rsidRPr="00967971" w:rsidRDefault="006E747C" w:rsidP="00916ED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971">
              <w:rPr>
                <w:rFonts w:ascii="Times New Roman" w:hAnsi="Times New Roman"/>
                <w:sz w:val="24"/>
                <w:szCs w:val="24"/>
              </w:rPr>
              <w:t>1.Физическое развитие</w:t>
            </w:r>
          </w:p>
        </w:tc>
        <w:tc>
          <w:tcPr>
            <w:tcW w:w="4399" w:type="dxa"/>
          </w:tcPr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Pr="00607402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6E747C" w:rsidRPr="00607402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E747C" w:rsidRPr="00607402" w:rsidTr="00916ED3">
        <w:trPr>
          <w:tblCellSpacing w:w="0" w:type="dxa"/>
        </w:trPr>
        <w:tc>
          <w:tcPr>
            <w:tcW w:w="1990" w:type="dxa"/>
            <w:vAlign w:val="center"/>
          </w:tcPr>
          <w:p w:rsidR="006E747C" w:rsidRPr="00967971" w:rsidRDefault="006E747C" w:rsidP="00916ED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971">
              <w:rPr>
                <w:rFonts w:ascii="Times New Roman" w:hAnsi="Times New Roman"/>
                <w:sz w:val="24"/>
                <w:szCs w:val="24"/>
              </w:rPr>
              <w:t>2.Познавательное развитие</w:t>
            </w:r>
          </w:p>
        </w:tc>
        <w:tc>
          <w:tcPr>
            <w:tcW w:w="4399" w:type="dxa"/>
          </w:tcPr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Pr="00607402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6E747C" w:rsidRPr="00607402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E747C" w:rsidRPr="00607402" w:rsidTr="00916ED3">
        <w:trPr>
          <w:tblCellSpacing w:w="0" w:type="dxa"/>
        </w:trPr>
        <w:tc>
          <w:tcPr>
            <w:tcW w:w="1990" w:type="dxa"/>
            <w:vAlign w:val="center"/>
          </w:tcPr>
          <w:p w:rsidR="006E747C" w:rsidRPr="00967971" w:rsidRDefault="006E747C" w:rsidP="00916ED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971">
              <w:rPr>
                <w:rFonts w:ascii="Times New Roman" w:hAnsi="Times New Roman"/>
                <w:sz w:val="24"/>
                <w:szCs w:val="24"/>
              </w:rPr>
              <w:t>3.Художественно-эстетическое развитие</w:t>
            </w:r>
          </w:p>
        </w:tc>
        <w:tc>
          <w:tcPr>
            <w:tcW w:w="4399" w:type="dxa"/>
          </w:tcPr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Pr="00607402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6E747C" w:rsidRPr="00607402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E747C" w:rsidRPr="00607402" w:rsidTr="00916ED3">
        <w:trPr>
          <w:tblCellSpacing w:w="0" w:type="dxa"/>
        </w:trPr>
        <w:tc>
          <w:tcPr>
            <w:tcW w:w="1990" w:type="dxa"/>
            <w:vAlign w:val="center"/>
          </w:tcPr>
          <w:p w:rsidR="006E747C" w:rsidRPr="00967971" w:rsidRDefault="006E747C" w:rsidP="00916ED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7971">
              <w:rPr>
                <w:rFonts w:ascii="Times New Roman" w:hAnsi="Times New Roman"/>
                <w:sz w:val="24"/>
                <w:szCs w:val="24"/>
              </w:rPr>
              <w:t>4.Речевое развитие</w:t>
            </w:r>
          </w:p>
        </w:tc>
        <w:tc>
          <w:tcPr>
            <w:tcW w:w="4399" w:type="dxa"/>
          </w:tcPr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E747C" w:rsidRPr="00607402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6E747C" w:rsidRPr="00607402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E747C" w:rsidRPr="00607402" w:rsidTr="00916ED3">
        <w:trPr>
          <w:tblCellSpacing w:w="0" w:type="dxa"/>
        </w:trPr>
        <w:tc>
          <w:tcPr>
            <w:tcW w:w="1990" w:type="dxa"/>
            <w:vAlign w:val="center"/>
          </w:tcPr>
          <w:p w:rsidR="006E747C" w:rsidRDefault="006E747C" w:rsidP="00916ED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Социально-коммуникативное развитие</w:t>
            </w:r>
          </w:p>
          <w:p w:rsidR="006E747C" w:rsidRDefault="006E747C" w:rsidP="00916ED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Default="006E747C" w:rsidP="00916ED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747C" w:rsidRPr="00967971" w:rsidRDefault="006E747C" w:rsidP="00916ED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9" w:type="dxa"/>
          </w:tcPr>
          <w:p w:rsidR="006E747C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6E747C" w:rsidRPr="00607402" w:rsidRDefault="006E747C" w:rsidP="00916ED3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E747C" w:rsidRDefault="006E747C" w:rsidP="00903238">
      <w:pPr>
        <w:pStyle w:val="ListParagraph"/>
        <w:ind w:left="0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sectPr w:rsidR="006E747C" w:rsidSect="00786E98">
      <w:pgSz w:w="11906" w:h="16838"/>
      <w:pgMar w:top="510" w:right="907" w:bottom="340" w:left="45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BA0F560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-"/>
        <w:legacy w:legacy="1" w:legacySpace="0" w:legacyIndent="187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21D3"/>
    <w:rsid w:val="000126F7"/>
    <w:rsid w:val="000176CB"/>
    <w:rsid w:val="00043251"/>
    <w:rsid w:val="00054A9C"/>
    <w:rsid w:val="00064C13"/>
    <w:rsid w:val="0007065C"/>
    <w:rsid w:val="000A4345"/>
    <w:rsid w:val="000B21A7"/>
    <w:rsid w:val="000C6C39"/>
    <w:rsid w:val="000D29AE"/>
    <w:rsid w:val="000E00D7"/>
    <w:rsid w:val="00126CA2"/>
    <w:rsid w:val="001303AB"/>
    <w:rsid w:val="0014333A"/>
    <w:rsid w:val="00154D07"/>
    <w:rsid w:val="0018412A"/>
    <w:rsid w:val="00197DFF"/>
    <w:rsid w:val="001B1A08"/>
    <w:rsid w:val="001B1F5F"/>
    <w:rsid w:val="001B4D9F"/>
    <w:rsid w:val="001C619A"/>
    <w:rsid w:val="001D0EC9"/>
    <w:rsid w:val="001F4967"/>
    <w:rsid w:val="00226FF4"/>
    <w:rsid w:val="00241203"/>
    <w:rsid w:val="002426E1"/>
    <w:rsid w:val="00256C91"/>
    <w:rsid w:val="00270035"/>
    <w:rsid w:val="002A5CED"/>
    <w:rsid w:val="002B201E"/>
    <w:rsid w:val="002C6C09"/>
    <w:rsid w:val="002E0645"/>
    <w:rsid w:val="002E3EBB"/>
    <w:rsid w:val="00314105"/>
    <w:rsid w:val="00317643"/>
    <w:rsid w:val="0032409A"/>
    <w:rsid w:val="00332652"/>
    <w:rsid w:val="00343C39"/>
    <w:rsid w:val="00344E58"/>
    <w:rsid w:val="00345BC9"/>
    <w:rsid w:val="003875B4"/>
    <w:rsid w:val="003C73AF"/>
    <w:rsid w:val="003D1412"/>
    <w:rsid w:val="003F42C7"/>
    <w:rsid w:val="003F4F76"/>
    <w:rsid w:val="004116C1"/>
    <w:rsid w:val="00446471"/>
    <w:rsid w:val="004552A8"/>
    <w:rsid w:val="00471948"/>
    <w:rsid w:val="0048315D"/>
    <w:rsid w:val="00494A5C"/>
    <w:rsid w:val="004C1C46"/>
    <w:rsid w:val="004D4F8B"/>
    <w:rsid w:val="004D65E4"/>
    <w:rsid w:val="004D7FEB"/>
    <w:rsid w:val="004E6625"/>
    <w:rsid w:val="004E66FE"/>
    <w:rsid w:val="004E6937"/>
    <w:rsid w:val="00506875"/>
    <w:rsid w:val="0054293C"/>
    <w:rsid w:val="005820CA"/>
    <w:rsid w:val="0058471C"/>
    <w:rsid w:val="00586D20"/>
    <w:rsid w:val="00587D4A"/>
    <w:rsid w:val="005F1E35"/>
    <w:rsid w:val="00607402"/>
    <w:rsid w:val="006203BD"/>
    <w:rsid w:val="00624F12"/>
    <w:rsid w:val="00626031"/>
    <w:rsid w:val="00630A72"/>
    <w:rsid w:val="0066141E"/>
    <w:rsid w:val="00691E0E"/>
    <w:rsid w:val="00692013"/>
    <w:rsid w:val="006B42B6"/>
    <w:rsid w:val="006C1D3A"/>
    <w:rsid w:val="006E4C42"/>
    <w:rsid w:val="006E50EC"/>
    <w:rsid w:val="006E747C"/>
    <w:rsid w:val="00702D60"/>
    <w:rsid w:val="00704A1E"/>
    <w:rsid w:val="00712B67"/>
    <w:rsid w:val="0074694A"/>
    <w:rsid w:val="0075607E"/>
    <w:rsid w:val="00756F45"/>
    <w:rsid w:val="00781E4F"/>
    <w:rsid w:val="00786D3B"/>
    <w:rsid w:val="00786E98"/>
    <w:rsid w:val="0078719D"/>
    <w:rsid w:val="0079014B"/>
    <w:rsid w:val="007A2832"/>
    <w:rsid w:val="007B514F"/>
    <w:rsid w:val="007B57F9"/>
    <w:rsid w:val="007D7342"/>
    <w:rsid w:val="007E28AE"/>
    <w:rsid w:val="00806291"/>
    <w:rsid w:val="0081079B"/>
    <w:rsid w:val="00815D68"/>
    <w:rsid w:val="00853A9D"/>
    <w:rsid w:val="0087456A"/>
    <w:rsid w:val="008952DE"/>
    <w:rsid w:val="008B79E6"/>
    <w:rsid w:val="008E5D9B"/>
    <w:rsid w:val="00903238"/>
    <w:rsid w:val="009058FB"/>
    <w:rsid w:val="009118EA"/>
    <w:rsid w:val="00916ED3"/>
    <w:rsid w:val="0091756B"/>
    <w:rsid w:val="009301C5"/>
    <w:rsid w:val="00931993"/>
    <w:rsid w:val="00937072"/>
    <w:rsid w:val="00943C73"/>
    <w:rsid w:val="009565B3"/>
    <w:rsid w:val="00964C03"/>
    <w:rsid w:val="00967971"/>
    <w:rsid w:val="009773DD"/>
    <w:rsid w:val="00977B4F"/>
    <w:rsid w:val="009B43EC"/>
    <w:rsid w:val="009B7B6C"/>
    <w:rsid w:val="009D30B4"/>
    <w:rsid w:val="009E3DEB"/>
    <w:rsid w:val="009F16ED"/>
    <w:rsid w:val="009F7C01"/>
    <w:rsid w:val="00A062D3"/>
    <w:rsid w:val="00A06F6E"/>
    <w:rsid w:val="00A10E4F"/>
    <w:rsid w:val="00A1334D"/>
    <w:rsid w:val="00A140D5"/>
    <w:rsid w:val="00A856FF"/>
    <w:rsid w:val="00A96FBE"/>
    <w:rsid w:val="00AA63A9"/>
    <w:rsid w:val="00AC7DDC"/>
    <w:rsid w:val="00AE6F22"/>
    <w:rsid w:val="00AF1131"/>
    <w:rsid w:val="00B064D6"/>
    <w:rsid w:val="00B077EB"/>
    <w:rsid w:val="00B25EE1"/>
    <w:rsid w:val="00B26734"/>
    <w:rsid w:val="00B32FCC"/>
    <w:rsid w:val="00B3343C"/>
    <w:rsid w:val="00B468DC"/>
    <w:rsid w:val="00B63257"/>
    <w:rsid w:val="00B63F92"/>
    <w:rsid w:val="00B80141"/>
    <w:rsid w:val="00B81CA3"/>
    <w:rsid w:val="00B95B8E"/>
    <w:rsid w:val="00BA4CB9"/>
    <w:rsid w:val="00BB5336"/>
    <w:rsid w:val="00BD315E"/>
    <w:rsid w:val="00BE2233"/>
    <w:rsid w:val="00C23BC3"/>
    <w:rsid w:val="00C308A8"/>
    <w:rsid w:val="00C67159"/>
    <w:rsid w:val="00C6779A"/>
    <w:rsid w:val="00C752D5"/>
    <w:rsid w:val="00CA6D6E"/>
    <w:rsid w:val="00CB6928"/>
    <w:rsid w:val="00CC01D4"/>
    <w:rsid w:val="00CC6215"/>
    <w:rsid w:val="00CD4416"/>
    <w:rsid w:val="00CE11AD"/>
    <w:rsid w:val="00CE3FB8"/>
    <w:rsid w:val="00CF0645"/>
    <w:rsid w:val="00D10698"/>
    <w:rsid w:val="00D13786"/>
    <w:rsid w:val="00D219F0"/>
    <w:rsid w:val="00D25691"/>
    <w:rsid w:val="00D421D3"/>
    <w:rsid w:val="00D86CEA"/>
    <w:rsid w:val="00DB0947"/>
    <w:rsid w:val="00DB6227"/>
    <w:rsid w:val="00DF101F"/>
    <w:rsid w:val="00DF4962"/>
    <w:rsid w:val="00E137E9"/>
    <w:rsid w:val="00E361AD"/>
    <w:rsid w:val="00E420B8"/>
    <w:rsid w:val="00E65AF7"/>
    <w:rsid w:val="00E92745"/>
    <w:rsid w:val="00EA4405"/>
    <w:rsid w:val="00EA6F14"/>
    <w:rsid w:val="00EB0A72"/>
    <w:rsid w:val="00EB2E8A"/>
    <w:rsid w:val="00EB5705"/>
    <w:rsid w:val="00EF3C3B"/>
    <w:rsid w:val="00F304DD"/>
    <w:rsid w:val="00F92556"/>
    <w:rsid w:val="00FA1021"/>
    <w:rsid w:val="00FA5739"/>
    <w:rsid w:val="00FC231F"/>
    <w:rsid w:val="00FC4B0F"/>
    <w:rsid w:val="00FC5D79"/>
    <w:rsid w:val="00FE0989"/>
    <w:rsid w:val="00FE169F"/>
    <w:rsid w:val="00FE5F16"/>
    <w:rsid w:val="00FF6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C42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C752D5"/>
    <w:pPr>
      <w:keepNext/>
      <w:outlineLvl w:val="0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752D5"/>
    <w:rPr>
      <w:rFonts w:eastAsia="Times New Roman" w:cs="Times New Roman"/>
      <w:b/>
      <w:sz w:val="32"/>
      <w:lang w:val="ru-RU" w:eastAsia="ru-RU"/>
    </w:rPr>
  </w:style>
  <w:style w:type="paragraph" w:styleId="ListParagraph">
    <w:name w:val="List Paragraph"/>
    <w:basedOn w:val="Normal"/>
    <w:uiPriority w:val="99"/>
    <w:qFormat/>
    <w:rsid w:val="00624F12"/>
    <w:pPr>
      <w:spacing w:after="160" w:line="259" w:lineRule="auto"/>
      <w:ind w:left="720"/>
    </w:pPr>
    <w:rPr>
      <w:rFonts w:cs="Calibri"/>
    </w:rPr>
  </w:style>
  <w:style w:type="table" w:styleId="TableGrid">
    <w:name w:val="Table Grid"/>
    <w:basedOn w:val="TableNormal"/>
    <w:uiPriority w:val="99"/>
    <w:rsid w:val="007A283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175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1756B"/>
    <w:rPr>
      <w:rFonts w:ascii="Tahoma" w:hAnsi="Tahoma" w:cs="Times New Roman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58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220</TotalTime>
  <Pages>11</Pages>
  <Words>769</Words>
  <Characters>4384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76</cp:revision>
  <cp:lastPrinted>2019-10-23T18:34:00Z</cp:lastPrinted>
  <dcterms:created xsi:type="dcterms:W3CDTF">2018-01-18T17:15:00Z</dcterms:created>
  <dcterms:modified xsi:type="dcterms:W3CDTF">2021-06-15T18:19:00Z</dcterms:modified>
</cp:coreProperties>
</file>