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96" w:rsidRDefault="006C4196"/>
    <w:p w:rsidR="006C4196" w:rsidRDefault="006C4196" w:rsidP="00CE1D5F">
      <w:pPr>
        <w:jc w:val="both"/>
      </w:pPr>
      <w:r w:rsidRPr="00CE1D5F">
        <w:rPr>
          <w:b/>
        </w:rPr>
        <w:t>Зрительная гимнастика</w:t>
      </w:r>
      <w:r>
        <w:t xml:space="preserve"> – это замечательный помощник в борьбе за хорошее зрение.</w:t>
      </w:r>
    </w:p>
    <w:p w:rsidR="006C4196" w:rsidRDefault="006C4196" w:rsidP="00CE1D5F">
      <w:pPr>
        <w:jc w:val="both"/>
      </w:pPr>
      <w:r>
        <w:t>Зрительная гимнастика является своеобразной релаксацией для нервной системы ребенка, помогает мозгу лучше переработать полученную с помощью зрения информацию.</w:t>
      </w:r>
    </w:p>
    <w:p w:rsidR="006C4196" w:rsidRDefault="006C4196" w:rsidP="00CE1D5F">
      <w:pPr>
        <w:jc w:val="both"/>
      </w:pPr>
      <w:r>
        <w:t>Под влиянием систематически выполняемых упражнений</w:t>
      </w:r>
    </w:p>
    <w:p w:rsidR="006C4196" w:rsidRDefault="006C4196" w:rsidP="00CE1D5F">
      <w:pPr>
        <w:jc w:val="both"/>
      </w:pPr>
      <w:r>
        <w:t>- глаза меньше устают,</w:t>
      </w:r>
    </w:p>
    <w:p w:rsidR="006C4196" w:rsidRDefault="006C4196" w:rsidP="00CE1D5F">
      <w:pPr>
        <w:jc w:val="both"/>
      </w:pPr>
      <w:r>
        <w:t>- зрительная работоспособность повышается,</w:t>
      </w:r>
    </w:p>
    <w:p w:rsidR="006C4196" w:rsidRDefault="006C4196" w:rsidP="00987E05">
      <w:pPr>
        <w:tabs>
          <w:tab w:val="left" w:pos="142"/>
        </w:tabs>
        <w:jc w:val="both"/>
      </w:pPr>
      <w:r>
        <w:t>- при этом существенно улучшается кровоснабжение глаза, что способствует предупреждению нарушений зрения и глазных заболеваний.</w:t>
      </w:r>
    </w:p>
    <w:p w:rsidR="006C4196" w:rsidRDefault="006C4196" w:rsidP="00CE1D5F">
      <w:pPr>
        <w:jc w:val="both"/>
      </w:pPr>
      <w:r>
        <w:t>Задача родителей – выучить простые зрительные гимнастики для детей и напоминать о выполнении упражнений ребенку дома и даже самим присоединяться к выполнению полезных для глаз упражнений!!!</w:t>
      </w:r>
    </w:p>
    <w:p w:rsidR="006C4196" w:rsidRDefault="006C4196" w:rsidP="00123763"/>
    <w:p w:rsidR="006C4196" w:rsidRDefault="006C4196" w:rsidP="00F15846">
      <w:r w:rsidRPr="00E81E39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2" o:spid="_x0000_i1025" type="#_x0000_t75" alt="7 важнейших цитат детского офтальмолога о близорукости, гаджетах и чернике  - Телеканал «О!»" style="width:230.25pt;height:129.75pt;visibility:visible">
            <v:imagedata r:id="rId7" o:title=""/>
          </v:shape>
        </w:pict>
      </w:r>
    </w:p>
    <w:p w:rsidR="006C4196" w:rsidRDefault="006C4196" w:rsidP="00F15846"/>
    <w:p w:rsidR="006C4196" w:rsidRDefault="006C4196" w:rsidP="00987E05">
      <w:pPr>
        <w:jc w:val="both"/>
      </w:pPr>
      <w:r w:rsidRPr="00987E05">
        <w:t xml:space="preserve">Расскажите ребенку, что глаза следует тренировать. Разучите с ним гимнастики для глаз. Воспитайте в них привычку и потребность в выполнении этих гимнастик ежедневно, </w:t>
      </w:r>
      <w:r w:rsidRPr="00EC649B">
        <w:t>объясняя им, что это необходимо для глаз, для улучшения зрения.</w:t>
      </w:r>
    </w:p>
    <w:p w:rsidR="006C4196" w:rsidRDefault="006C4196" w:rsidP="00987E05">
      <w:pPr>
        <w:jc w:val="both"/>
      </w:pPr>
      <w:r>
        <w:t>Также можно выполнить зрительную гимнастику с помощью простых схем (движение глаз строго по направлению стрелки).</w:t>
      </w:r>
    </w:p>
    <w:p w:rsidR="006C4196" w:rsidRPr="00987E05" w:rsidRDefault="006C4196" w:rsidP="00987E05">
      <w:pPr>
        <w:jc w:val="both"/>
      </w:pPr>
      <w:r w:rsidRPr="00E81E39">
        <w:rPr>
          <w:noProof/>
          <w:lang w:eastAsia="ru-RU"/>
        </w:rPr>
        <w:pict>
          <v:shape id="Рисунок 15" o:spid="_x0000_i1026" type="#_x0000_t75" alt="Зрительная гимнастика- здоровьесберегающая технология" style="width:216.75pt;height:163.5pt;visibility:visible">
            <v:imagedata r:id="rId8" o:title=""/>
          </v:shape>
        </w:pict>
      </w:r>
    </w:p>
    <w:p w:rsidR="006C4196" w:rsidRPr="00987E05" w:rsidRDefault="006C4196" w:rsidP="00987E05">
      <w:pPr>
        <w:jc w:val="both"/>
        <w:rPr>
          <w:b/>
        </w:rPr>
      </w:pPr>
      <w:r w:rsidRPr="00987E05">
        <w:rPr>
          <w:b/>
        </w:rPr>
        <w:t>Условия проведения зрительной гимнастики:</w:t>
      </w:r>
    </w:p>
    <w:p w:rsidR="006C4196" w:rsidRPr="00987E05" w:rsidRDefault="006C4196" w:rsidP="00987E05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</w:pPr>
      <w:r w:rsidRPr="00987E05">
        <w:t>фиксированное положение головы (ребенок стоит, стараясь не поворачивать головы, ребенок сидит за столом, опираясь подбородком на ладони) - это необходимо для того, чтобы заставить работать глазодвигательные мышцы, если это условие не соблюдается, то работают мышцы шеи, но не глаз!!!</w:t>
      </w:r>
    </w:p>
    <w:p w:rsidR="006C4196" w:rsidRPr="00987E05" w:rsidRDefault="006C4196" w:rsidP="00987E05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</w:pPr>
      <w:r w:rsidRPr="00987E05">
        <w:t>зрительная гимнастика выполняется несколько раз в течение дня по 2-3 минуты!!!</w:t>
      </w:r>
    </w:p>
    <w:p w:rsidR="006C4196" w:rsidRDefault="006C4196" w:rsidP="00987E05"/>
    <w:p w:rsidR="006C4196" w:rsidRDefault="006C4196" w:rsidP="00987E05"/>
    <w:p w:rsidR="006C4196" w:rsidRDefault="006C4196" w:rsidP="00987E05">
      <w:pPr>
        <w:spacing w:after="0" w:line="240" w:lineRule="auto"/>
        <w:jc w:val="center"/>
      </w:pPr>
      <w:r>
        <w:t xml:space="preserve">МДОУ «Детский сад № 12 </w:t>
      </w:r>
    </w:p>
    <w:p w:rsidR="006C4196" w:rsidRDefault="006C4196" w:rsidP="00987E05">
      <w:pPr>
        <w:spacing w:after="0" w:line="240" w:lineRule="auto"/>
        <w:jc w:val="center"/>
      </w:pPr>
      <w:r>
        <w:t xml:space="preserve">компенсирующего вида» </w:t>
      </w:r>
    </w:p>
    <w:p w:rsidR="006C4196" w:rsidRDefault="006C4196" w:rsidP="00987E05">
      <w:pPr>
        <w:spacing w:after="0" w:line="240" w:lineRule="auto"/>
        <w:jc w:val="center"/>
      </w:pPr>
      <w:r>
        <w:t>г. Гатчина</w:t>
      </w:r>
    </w:p>
    <w:p w:rsidR="006C4196" w:rsidRDefault="006C4196" w:rsidP="00987E05"/>
    <w:p w:rsidR="006C4196" w:rsidRDefault="006C4196" w:rsidP="00987E05">
      <w:pPr>
        <w:rPr>
          <w:b/>
          <w:sz w:val="40"/>
          <w:szCs w:val="40"/>
        </w:rPr>
      </w:pPr>
    </w:p>
    <w:p w:rsidR="006C4196" w:rsidRDefault="006C4196" w:rsidP="00987E05">
      <w:pPr>
        <w:jc w:val="center"/>
        <w:rPr>
          <w:b/>
          <w:sz w:val="40"/>
          <w:szCs w:val="40"/>
        </w:rPr>
      </w:pPr>
      <w:r w:rsidRPr="00123763">
        <w:rPr>
          <w:b/>
          <w:sz w:val="40"/>
          <w:szCs w:val="40"/>
        </w:rPr>
        <w:t>Советы тифлопедагога</w:t>
      </w:r>
    </w:p>
    <w:p w:rsidR="006C4196" w:rsidRPr="00123763" w:rsidRDefault="006C4196" w:rsidP="00987E05">
      <w:pPr>
        <w:jc w:val="center"/>
        <w:rPr>
          <w:b/>
          <w:sz w:val="40"/>
          <w:szCs w:val="40"/>
        </w:rPr>
      </w:pPr>
    </w:p>
    <w:p w:rsidR="006C4196" w:rsidRDefault="006C4196" w:rsidP="00987E05">
      <w:pPr>
        <w:jc w:val="center"/>
      </w:pPr>
      <w:r w:rsidRPr="00E81E39">
        <w:rPr>
          <w:noProof/>
          <w:lang w:eastAsia="ru-RU"/>
        </w:rPr>
        <w:pict>
          <v:shape id="Рисунок 14" o:spid="_x0000_i1027" type="#_x0000_t75" alt="Профилактика нарушения зрения у школьников - Профилактика заболеваний" style="width:210.75pt;height:127.5pt;visibility:visible">
            <v:imagedata r:id="rId9" o:title=""/>
          </v:shape>
        </w:pict>
      </w:r>
    </w:p>
    <w:p w:rsidR="006C4196" w:rsidRDefault="006C4196" w:rsidP="00987E05">
      <w:r>
        <w:rPr>
          <w:noProof/>
          <w:lang w:eastAsia="ru-RU"/>
        </w:rPr>
        <w:pict>
          <v:oval id="Овал 7" o:spid="_x0000_s1026" style="position:absolute;margin-left:22.1pt;margin-top:16.2pt;width:186pt;height:134.4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" fillcolor="#9f3" strokeweight="1pt">
            <v:stroke joinstyle="miter"/>
          </v:oval>
        </w:pict>
      </w:r>
    </w:p>
    <w:p w:rsidR="006C4196" w:rsidRDefault="006C4196" w:rsidP="00987E05">
      <w:pPr>
        <w:jc w:val="center"/>
      </w:pPr>
    </w:p>
    <w:p w:rsidR="006C4196" w:rsidRDefault="006C4196" w:rsidP="00987E05">
      <w:pPr>
        <w:jc w:val="center"/>
      </w:pPr>
      <w:r>
        <w:t xml:space="preserve"> </w:t>
      </w:r>
    </w:p>
    <w:p w:rsidR="006C4196" w:rsidRDefault="006C4196" w:rsidP="00987E05">
      <w:pPr>
        <w:jc w:val="center"/>
      </w:pPr>
      <w:r w:rsidRPr="00DF7115">
        <w:t>Учитель</w:t>
      </w:r>
      <w:r>
        <w:t xml:space="preserve"> </w:t>
      </w:r>
      <w:r w:rsidRPr="00DF7115">
        <w:t>- дефектолог</w:t>
      </w:r>
      <w:r>
        <w:t>:</w:t>
      </w:r>
    </w:p>
    <w:p w:rsidR="006C4196" w:rsidRDefault="006C4196" w:rsidP="00987E05">
      <w:pPr>
        <w:jc w:val="center"/>
      </w:pPr>
      <w:r>
        <w:t>Мозговая Юлия Юрьевна</w:t>
      </w:r>
    </w:p>
    <w:p w:rsidR="006C4196" w:rsidRDefault="006C4196" w:rsidP="00DE593E">
      <w:pPr>
        <w:jc w:val="center"/>
      </w:pPr>
    </w:p>
    <w:p w:rsidR="006C4196" w:rsidRPr="00BF2614" w:rsidRDefault="006C4196" w:rsidP="00DE593E">
      <w:pPr>
        <w:jc w:val="center"/>
      </w:pPr>
      <w:r w:rsidRPr="00E81E39">
        <w:rPr>
          <w:noProof/>
          <w:lang w:eastAsia="ru-RU"/>
        </w:rPr>
        <w:pict>
          <v:shape id="Рисунок 13" o:spid="_x0000_i1028" type="#_x0000_t75" alt="Картинки телевизоры (26 фото) 🔥 Прикольные картинки и юмор" style="width:163.5pt;height:122.25pt;visibility:visible">
            <v:imagedata r:id="rId10" o:title=""/>
          </v:shape>
        </w:pict>
      </w:r>
    </w:p>
    <w:p w:rsidR="006C4196" w:rsidRPr="00AF041B" w:rsidRDefault="006C4196" w:rsidP="00DE593E">
      <w:pPr>
        <w:jc w:val="center"/>
        <w:rPr>
          <w:b/>
        </w:rPr>
      </w:pPr>
      <w:r>
        <w:rPr>
          <w:b/>
        </w:rPr>
        <w:t>Рекомендации</w:t>
      </w:r>
      <w:r w:rsidRPr="00AF041B">
        <w:rPr>
          <w:b/>
        </w:rPr>
        <w:t xml:space="preserve"> </w:t>
      </w:r>
      <w:r>
        <w:rPr>
          <w:b/>
        </w:rPr>
        <w:t>по работе</w:t>
      </w:r>
      <w:r w:rsidRPr="00AF041B">
        <w:rPr>
          <w:b/>
        </w:rPr>
        <w:t xml:space="preserve"> </w:t>
      </w:r>
      <w:r>
        <w:rPr>
          <w:b/>
        </w:rPr>
        <w:t>за компьютером</w:t>
      </w:r>
      <w:r w:rsidRPr="00AF041B">
        <w:rPr>
          <w:b/>
        </w:rPr>
        <w:t xml:space="preserve"> и просмотр</w:t>
      </w:r>
      <w:r>
        <w:rPr>
          <w:b/>
        </w:rPr>
        <w:t>у</w:t>
      </w:r>
      <w:r w:rsidRPr="00AF041B">
        <w:rPr>
          <w:b/>
        </w:rPr>
        <w:t xml:space="preserve"> телевизора 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Детям до 5 лет не рекомендуется пользоваться компьютером. Детям 5-7 лет можно "общаться" с компьютером не более 10-15 минут в день 3-4 раза в неделю.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Не разрешайте детям смотреть телевизор дольше 30 мин.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Во время просмотра телевизора ребёнок должен находиться не ближе 2-х метров от экрана.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Не наклоняйте голову вперед, смотря в таком положении на экран. Держите голову прямо, опирая ее на позвоночник.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Чаще моргайте и глубоко дышите. В напряженные моменты действия на экране многие задерживают дыхание, что нельзя допускать.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Пусть глаза перемещаются по всему экрану, вместо того, чтобы уставиться на какую-нибудь отдельную его часть.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Во время рекламы, перерывов давайте отдых своим глазам – закройте их, поморгайте.</w:t>
      </w:r>
    </w:p>
    <w:p w:rsidR="006C4196" w:rsidRDefault="006C4196" w:rsidP="00DE593E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Садитесь всегда по центру экрана, а не сбоку.</w:t>
      </w:r>
    </w:p>
    <w:p w:rsidR="006C4196" w:rsidRPr="00BF2614" w:rsidRDefault="006C4196" w:rsidP="00DE593E">
      <w:pPr>
        <w:pStyle w:val="ListParagraph"/>
        <w:tabs>
          <w:tab w:val="left" w:pos="284"/>
        </w:tabs>
        <w:ind w:left="0"/>
        <w:jc w:val="both"/>
      </w:pPr>
    </w:p>
    <w:p w:rsidR="006C4196" w:rsidRPr="003402D5" w:rsidRDefault="006C4196" w:rsidP="00DE593E">
      <w:pPr>
        <w:jc w:val="center"/>
        <w:rPr>
          <w:b/>
        </w:rPr>
      </w:pPr>
      <w:r w:rsidRPr="003402D5">
        <w:rPr>
          <w:b/>
        </w:rPr>
        <w:t>ПРАВИЛА ОБРАЩЕНИЯ С ОЧКАМИ</w:t>
      </w:r>
    </w:p>
    <w:p w:rsidR="006C4196" w:rsidRDefault="006C4196" w:rsidP="005C43D6">
      <w:pPr>
        <w:jc w:val="both"/>
      </w:pPr>
      <w:r>
        <w:t>- Обязательно выполняйте режим ношения очков.</w:t>
      </w:r>
    </w:p>
    <w:p w:rsidR="006C4196" w:rsidRDefault="006C4196" w:rsidP="005C43D6">
      <w:pPr>
        <w:jc w:val="both"/>
      </w:pPr>
      <w:r>
        <w:t>- Носите очки только в футляре.</w:t>
      </w:r>
    </w:p>
    <w:p w:rsidR="006C4196" w:rsidRDefault="006C4196" w:rsidP="005C43D6">
      <w:pPr>
        <w:jc w:val="both"/>
      </w:pPr>
      <w:r>
        <w:t>- Снимайте и надевайте очки двумя руками.</w:t>
      </w:r>
    </w:p>
    <w:p w:rsidR="006C4196" w:rsidRDefault="006C4196" w:rsidP="005C43D6">
      <w:pPr>
        <w:jc w:val="both"/>
      </w:pPr>
      <w:r>
        <w:t>- Кладите очки на стол стеклами вверх.</w:t>
      </w:r>
    </w:p>
    <w:p w:rsidR="006C4196" w:rsidRDefault="006C4196" w:rsidP="005C43D6">
      <w:pPr>
        <w:jc w:val="both"/>
      </w:pPr>
      <w:r>
        <w:t>- Следите за чистотой очков.</w:t>
      </w:r>
    </w:p>
    <w:p w:rsidR="006C4196" w:rsidRDefault="006C4196" w:rsidP="005C43D6">
      <w:pPr>
        <w:jc w:val="both"/>
      </w:pPr>
      <w:r>
        <w:t>- Промывайте очки водой и вытирайте чистым платком или полотенцем.</w:t>
      </w:r>
    </w:p>
    <w:p w:rsidR="006C4196" w:rsidRDefault="006C4196" w:rsidP="005C43D6">
      <w:pPr>
        <w:jc w:val="both"/>
      </w:pPr>
      <w:r>
        <w:t>- Будьте аккуратны. Следите, чтобы ребенок не бросал очки.</w:t>
      </w:r>
    </w:p>
    <w:p w:rsidR="006C4196" w:rsidRDefault="006C4196" w:rsidP="005C43D6">
      <w:pPr>
        <w:jc w:val="both"/>
      </w:pPr>
      <w:r>
        <w:t>- Не пользуйтесь сломанными, разбитыми или чужими очками.</w:t>
      </w:r>
    </w:p>
    <w:p w:rsidR="006C4196" w:rsidRDefault="006C4196" w:rsidP="00DE593E"/>
    <w:p w:rsidR="006C4196" w:rsidRPr="003402D5" w:rsidRDefault="006C4196" w:rsidP="005C43D6">
      <w:pPr>
        <w:jc w:val="center"/>
        <w:rPr>
          <w:b/>
        </w:rPr>
      </w:pPr>
      <w:r w:rsidRPr="003402D5">
        <w:rPr>
          <w:b/>
        </w:rPr>
        <w:t>ПРАВИЛА НОШЕНИЯ ОЧКОВ И ОККЛЮЗИИ</w:t>
      </w:r>
    </w:p>
    <w:p w:rsidR="006C4196" w:rsidRDefault="006C4196" w:rsidP="005C43D6">
      <w:pPr>
        <w:jc w:val="both"/>
      </w:pPr>
      <w:r>
        <w:t>- Для правильного подбора очков заказывать их надо с ребенком.</w:t>
      </w:r>
    </w:p>
    <w:p w:rsidR="006C4196" w:rsidRDefault="006C4196" w:rsidP="005C43D6">
      <w:pPr>
        <w:jc w:val="both"/>
      </w:pPr>
      <w:r>
        <w:t>- Утром проводите туалет очков.</w:t>
      </w:r>
    </w:p>
    <w:p w:rsidR="006C4196" w:rsidRDefault="006C4196" w:rsidP="005C43D6">
      <w:pPr>
        <w:jc w:val="both"/>
      </w:pPr>
      <w:r>
        <w:t>- Очки носите постоянно, снимайте только во время сна.</w:t>
      </w:r>
    </w:p>
    <w:p w:rsidR="006C4196" w:rsidRDefault="006C4196" w:rsidP="005C43D6">
      <w:pPr>
        <w:jc w:val="both"/>
      </w:pPr>
      <w:r>
        <w:t>- Окклюзию проводите постоянно, согласно рекомендациям врача.</w:t>
      </w:r>
    </w:p>
    <w:p w:rsidR="006C4196" w:rsidRDefault="006C4196" w:rsidP="00987E05">
      <w:pPr>
        <w:jc w:val="center"/>
        <w:rPr>
          <w:b/>
        </w:rPr>
      </w:pPr>
    </w:p>
    <w:p w:rsidR="006C4196" w:rsidRDefault="006C4196" w:rsidP="00987E05">
      <w:pPr>
        <w:jc w:val="center"/>
        <w:rPr>
          <w:b/>
        </w:rPr>
      </w:pPr>
    </w:p>
    <w:p w:rsidR="006C4196" w:rsidRDefault="006C4196" w:rsidP="00987E05">
      <w:pPr>
        <w:jc w:val="center"/>
        <w:rPr>
          <w:b/>
        </w:rPr>
      </w:pPr>
    </w:p>
    <w:p w:rsidR="006C4196" w:rsidRDefault="006C4196" w:rsidP="00987E05">
      <w:pPr>
        <w:jc w:val="center"/>
        <w:rPr>
          <w:b/>
        </w:rPr>
      </w:pPr>
    </w:p>
    <w:p w:rsidR="006C4196" w:rsidRPr="00D438F4" w:rsidRDefault="006C4196" w:rsidP="00987E05">
      <w:pPr>
        <w:jc w:val="center"/>
        <w:rPr>
          <w:b/>
        </w:rPr>
      </w:pPr>
      <w:r w:rsidRPr="00D438F4">
        <w:rPr>
          <w:b/>
        </w:rPr>
        <w:t>ОСНОВНЫЕ УПРАЖНЕНИЯ ДЛЯ ГЛАЗ</w:t>
      </w:r>
    </w:p>
    <w:p w:rsidR="006C4196" w:rsidRPr="00D438F4" w:rsidRDefault="006C4196" w:rsidP="00987E05">
      <w:pPr>
        <w:jc w:val="both"/>
        <w:rPr>
          <w:b/>
          <w:i/>
        </w:rPr>
      </w:pPr>
      <w:r w:rsidRPr="00D438F4">
        <w:rPr>
          <w:b/>
          <w:i/>
        </w:rPr>
        <w:t>1. Упражнение, снимающее напряжение глазных мышц</w:t>
      </w:r>
    </w:p>
    <w:p w:rsidR="006C4196" w:rsidRDefault="006C4196" w:rsidP="00987E05">
      <w:pPr>
        <w:jc w:val="both"/>
      </w:pPr>
      <w:r>
        <w:t>Ребенок должен отвернуться от телевизора, монитора или книги, и начать глазами чертить различные цифры, геометрические фигуры, буквы. Для достижения лучшего эффекта можно закрыть один глаз ладонью, и выполнять такие упражнения каждым открытым глазом в течение 3-5 минут.</w:t>
      </w:r>
    </w:p>
    <w:p w:rsidR="006C4196" w:rsidRPr="00D438F4" w:rsidRDefault="006C4196" w:rsidP="00987E05">
      <w:pPr>
        <w:jc w:val="both"/>
        <w:rPr>
          <w:b/>
          <w:i/>
        </w:rPr>
      </w:pPr>
      <w:r w:rsidRPr="00D438F4">
        <w:rPr>
          <w:b/>
          <w:i/>
        </w:rPr>
        <w:t>2. Упражнение, повышающее остроту зрения</w:t>
      </w:r>
    </w:p>
    <w:p w:rsidR="006C4196" w:rsidRDefault="006C4196" w:rsidP="00987E05">
      <w:pPr>
        <w:jc w:val="both"/>
      </w:pPr>
      <w:r>
        <w:t>На стекло на уровне глаз ребенка наклейте небольшой кружочек, диаметром 1-</w:t>
      </w:r>
      <w:smartTag w:uri="urn:schemas-microsoft-com:office:smarttags" w:element="metricconverter">
        <w:smartTagPr>
          <w:attr w:name="ProductID" w:val="1,5 см"/>
        </w:smartTagPr>
        <w:r>
          <w:t>1,5 см</w:t>
        </w:r>
      </w:smartTag>
      <w:r>
        <w:t xml:space="preserve">. Поставьте ребенка на расстоянии </w:t>
      </w:r>
      <w:smartTag w:uri="urn:schemas-microsoft-com:office:smarttags" w:element="metricconverter">
        <w:smartTagPr>
          <w:attr w:name="ProductID" w:val="30 см"/>
        </w:smartTagPr>
        <w:r>
          <w:t>30 см</w:t>
        </w:r>
      </w:smartTag>
      <w:r>
        <w:t xml:space="preserve"> от этого кружечка. Малыш должен закрыть один глаз рукой, а вторым глазом сфокусировать взгляд на кружочке, считая до 5. После этого ребенку надо отвести взгляд на любой предмет. Продолжительность такого упражнения 3-5 минут на каждый глаз.</w:t>
      </w:r>
    </w:p>
    <w:p w:rsidR="006C4196" w:rsidRPr="00CE1D5F" w:rsidRDefault="006C4196" w:rsidP="00987E05">
      <w:pPr>
        <w:jc w:val="both"/>
        <w:rPr>
          <w:b/>
          <w:i/>
        </w:rPr>
      </w:pPr>
      <w:r w:rsidRPr="00D438F4">
        <w:rPr>
          <w:b/>
          <w:i/>
        </w:rPr>
        <w:t xml:space="preserve">3. Упражнение, помогающее побороть </w:t>
      </w:r>
      <w:r>
        <w:rPr>
          <w:b/>
          <w:i/>
        </w:rPr>
        <w:t>усталость глаз (</w:t>
      </w:r>
      <w:r w:rsidRPr="00CE1D5F">
        <w:rPr>
          <w:b/>
          <w:i/>
        </w:rPr>
        <w:t>«Пальминг»</w:t>
      </w:r>
      <w:r>
        <w:rPr>
          <w:b/>
          <w:i/>
        </w:rPr>
        <w:t>)</w:t>
      </w:r>
    </w:p>
    <w:p w:rsidR="006C4196" w:rsidRPr="00240344" w:rsidRDefault="006C4196" w:rsidP="00240344">
      <w:pPr>
        <w:jc w:val="both"/>
      </w:pPr>
      <w:r>
        <w:t>Сложите очень плотно ладони, разместив их под прямым углом так, чтобы образовалась фигура похожая на крышу, через которую не проникал бы свет. Закройте глаза веками и прикройте ладонями, но следите, чтобы скрещивание ладоней приходилось на центр лба, а нос находился между ними. Сидим так около пяти минут. С помощью этого упражнения мы «прогреваем» глаза энергией собственных ладоней.</w:t>
      </w:r>
    </w:p>
    <w:sectPr w:rsidR="006C4196" w:rsidRPr="00240344" w:rsidSect="00DE593E">
      <w:type w:val="continuous"/>
      <w:pgSz w:w="16838" w:h="11906" w:orient="landscape" w:code="9"/>
      <w:pgMar w:top="720" w:right="720" w:bottom="720" w:left="720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196" w:rsidRDefault="006C4196" w:rsidP="00DF7115">
      <w:pPr>
        <w:spacing w:after="0" w:line="240" w:lineRule="auto"/>
      </w:pPr>
      <w:r>
        <w:separator/>
      </w:r>
    </w:p>
  </w:endnote>
  <w:endnote w:type="continuationSeparator" w:id="0">
    <w:p w:rsidR="006C4196" w:rsidRDefault="006C4196" w:rsidP="00DF7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196" w:rsidRDefault="006C4196" w:rsidP="00DF7115">
      <w:pPr>
        <w:spacing w:after="0" w:line="240" w:lineRule="auto"/>
      </w:pPr>
      <w:r>
        <w:separator/>
      </w:r>
    </w:p>
  </w:footnote>
  <w:footnote w:type="continuationSeparator" w:id="0">
    <w:p w:rsidR="006C4196" w:rsidRDefault="006C4196" w:rsidP="00DF7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5A47"/>
    <w:multiLevelType w:val="hybridMultilevel"/>
    <w:tmpl w:val="524E0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725"/>
    <w:rsid w:val="00123763"/>
    <w:rsid w:val="00226992"/>
    <w:rsid w:val="00240344"/>
    <w:rsid w:val="003402D5"/>
    <w:rsid w:val="003B36B3"/>
    <w:rsid w:val="003D46B4"/>
    <w:rsid w:val="005C43D6"/>
    <w:rsid w:val="00625D25"/>
    <w:rsid w:val="00693540"/>
    <w:rsid w:val="006C4196"/>
    <w:rsid w:val="00710815"/>
    <w:rsid w:val="0077779C"/>
    <w:rsid w:val="00987E05"/>
    <w:rsid w:val="00AF041B"/>
    <w:rsid w:val="00B31787"/>
    <w:rsid w:val="00BF2614"/>
    <w:rsid w:val="00CE1D5F"/>
    <w:rsid w:val="00D13A75"/>
    <w:rsid w:val="00D40D6C"/>
    <w:rsid w:val="00D438F4"/>
    <w:rsid w:val="00D8563F"/>
    <w:rsid w:val="00DE593E"/>
    <w:rsid w:val="00DF7115"/>
    <w:rsid w:val="00E81E39"/>
    <w:rsid w:val="00EB439A"/>
    <w:rsid w:val="00EC649B"/>
    <w:rsid w:val="00F15846"/>
    <w:rsid w:val="00FF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711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7115"/>
    <w:rPr>
      <w:rFonts w:ascii="Calibri Light" w:hAnsi="Calibri Light"/>
      <w:color w:val="2E74B5"/>
      <w:sz w:val="32"/>
    </w:rPr>
  </w:style>
  <w:style w:type="paragraph" w:styleId="Header">
    <w:name w:val="header"/>
    <w:basedOn w:val="Normal"/>
    <w:link w:val="HeaderChar"/>
    <w:uiPriority w:val="99"/>
    <w:rsid w:val="00DF7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F711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F7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F7115"/>
    <w:rPr>
      <w:rFonts w:cs="Times New Roman"/>
    </w:rPr>
  </w:style>
  <w:style w:type="character" w:styleId="Hyperlink">
    <w:name w:val="Hyperlink"/>
    <w:basedOn w:val="DefaultParagraphFont"/>
    <w:uiPriority w:val="99"/>
    <w:rsid w:val="00F15846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AF04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E59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93E"/>
    <w:rPr>
      <w:rFonts w:ascii="Segoe UI" w:hAnsi="Segoe UI"/>
      <w:sz w:val="18"/>
    </w:rPr>
  </w:style>
  <w:style w:type="character" w:styleId="CommentReference">
    <w:name w:val="annotation reference"/>
    <w:basedOn w:val="DefaultParagraphFont"/>
    <w:uiPriority w:val="99"/>
    <w:semiHidden/>
    <w:rsid w:val="005C43D6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C43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C43D6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C43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C43D6"/>
    <w:rPr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632</Words>
  <Characters>3609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setup3827@gmail.com</dc:creator>
  <cp:keywords/>
  <dc:description/>
  <cp:lastModifiedBy>1</cp:lastModifiedBy>
  <cp:revision>5</cp:revision>
  <cp:lastPrinted>2020-10-01T03:03:00Z</cp:lastPrinted>
  <dcterms:created xsi:type="dcterms:W3CDTF">2021-10-10T22:20:00Z</dcterms:created>
  <dcterms:modified xsi:type="dcterms:W3CDTF">2024-10-27T21:01:00Z</dcterms:modified>
</cp:coreProperties>
</file>